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5BD1149B" w:rsidR="00A42EAF" w:rsidRDefault="00A03017" w:rsidP="00125747">
      <w:pPr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7F106542">
                <wp:simplePos x="0" y="0"/>
                <wp:positionH relativeFrom="margin">
                  <wp:align>center</wp:align>
                </wp:positionH>
                <wp:positionV relativeFrom="paragraph">
                  <wp:posOffset>5730568</wp:posOffset>
                </wp:positionV>
                <wp:extent cx="6636954" cy="3515273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954" cy="35152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A89DBBB" id="Rectangle 1" o:spid="_x0000_s1026" style="position:absolute;margin-left:0;margin-top:451.25pt;width:522.6pt;height:276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u0igIAAJ0FAAAOAAAAZHJzL2Uyb0RvYy54bWysVFFv2yAQfp+0/4B4Xx2nSbpGdaqoVadJ&#10;XRutnfpMMdRIwDEgcbJfvwM7TtZVmzTNDxi4u+/uPu7u4nJrNNkIHxTYipYnI0qE5VAr+1LRb483&#10;Hz5SEiKzNdNgRUV3ItDLxft3F62bizE0oGvhCYLYMG9dRZsY3bwoAm+EYeEEnLAolOANi3j0L0Xt&#10;WYvoRhfj0WhWtOBr54GLEPD2uhPSRcaXUvB4L2UQkeiKYmwxrz6vz2ktFhds/uKZaxTvw2D/EIVh&#10;yqLTAeqaRUbWXv0GZRT3EEDGEw6mACkVFzkHzKYcvcrmoWFO5FyQnOAGmsL/g+V3mwe38khD68I8&#10;4DZlsZXepD/GR7aZrN1AlthGwvFyNjudnU8nlHCUnU7L6fjsNNFZHMydD/GTAEPSpqIeXyOTxDa3&#10;IXaqe5XkLYBW9Y3SOh9SBYgr7cmG4dsxzoWN02yu1+YL1N39dIRf94pMu4a9usVgcikloBzaLz60&#10;TZ4sJJ9dOOmmODCRd3GnRdLT9quQRNWY+zjHMSAfh1h2oobV4m+xZMCELNH/gN0DvJV+2fPb6ydT&#10;kWt8MB79KbAuxcEiewYbB2OjLPi3AHQcPHf6e5I6ahJLz1DvVp546DosOH6j8NFvWYgr5rGlsPlw&#10;TMR7XKSGtqLQ7yhpwP946z7pY6WjlJIWW7Si4fuaeUGJ/myxB87LyST1dD5MpmdjPPhjyfOxxK7N&#10;FWAllTiQHM/bpB/1fis9mCecJsvkFUXMcvRdUR79/nAVu9GB84iL5TKrYR87Fm/tg+MJPLGaivpx&#10;+8S86ys/YtPcwb6d2fxVA3S6ydLCch1BqtwdB157vnEG5CLu51UaMsfnrHWYqoufAAAA//8DAFBL&#10;AwQUAAYACAAAACEAIVxIvd4AAAAKAQAADwAAAGRycy9kb3ducmV2LnhtbEyPwU7DMBBE70j8g7VI&#10;3KgdqwkQ4lRQqRcQh5Zyd+MljrDXUey24e9xT3Cb1axm3jSr2Tt2wikOgRQUCwEMqQtmoF7B/mNz&#10;9wAsJk1Gu0Co4AcjrNrrq0bXJpxpi6dd6lkOoVhrBTalseY8dha9joswImXvK0xep3xOPTeTPudw&#10;77gUouJeD5QbrB5xbbH73h29gs+N6MLbnsuheglWvt+7tH4tlLq9mZ+fgCWc098zXPAzOrSZ6RCO&#10;ZCJzCvKQpOBRyBLYxRbLUgI7ZLUsqwJ42/D/E9pfAAAA//8DAFBLAQItABQABgAIAAAAIQC2gziS&#10;/gAAAOEBAAATAAAAAAAAAAAAAAAAAAAAAABbQ29udGVudF9UeXBlc10ueG1sUEsBAi0AFAAGAAgA&#10;AAAhADj9If/WAAAAlAEAAAsAAAAAAAAAAAAAAAAALwEAAF9yZWxzLy5yZWxzUEsBAi0AFAAGAAgA&#10;AAAhABGx27SKAgAAnQUAAA4AAAAAAAAAAAAAAAAALgIAAGRycy9lMm9Eb2MueG1sUEsBAi0AFAAG&#10;AAgAAAAhACFcSL3eAAAACgEAAA8AAAAAAAAAAAAAAAAA5AQAAGRycy9kb3ducmV2LnhtbFBLBQYA&#10;AAAABAAEAPMAAADvBQAAAAA=&#10;" fillcolor="#806200 [1608]" stroked="f" strokeweight="1pt">
                <v:fill opacity="32896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ABCAB1" wp14:editId="730FE605">
                <wp:simplePos x="0" y="0"/>
                <wp:positionH relativeFrom="margin">
                  <wp:align>left</wp:align>
                </wp:positionH>
                <wp:positionV relativeFrom="paragraph">
                  <wp:posOffset>7130415</wp:posOffset>
                </wp:positionV>
                <wp:extent cx="5772150" cy="257764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EA842" w14:textId="78ED9D17" w:rsidR="00A40FA4" w:rsidRPr="00326F2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 xml:space="preserve">Best Tourism Villages </w:t>
                            </w:r>
                            <w:r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br/>
                              <w:t>by UN</w:t>
                            </w:r>
                            <w:r w:rsidR="00326F2F"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 xml:space="preserve"> T</w:t>
                            </w:r>
                            <w:r w:rsid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>ourism</w:t>
                            </w:r>
                          </w:p>
                          <w:p w14:paraId="0649AB72" w14:textId="77777777" w:rsidR="00A40FA4" w:rsidRPr="00326F2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5342E21F" w14:textId="77777777" w:rsidR="00A40FA4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Candidacy Document</w:t>
                            </w:r>
                          </w:p>
                          <w:p w14:paraId="47E99175" w14:textId="0EEB3108" w:rsidR="00A40FA4" w:rsidRPr="00D4081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2024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52ABCAB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561.45pt;width:454.5pt;height:202.95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WuIQIAAEYEAAAOAAAAZHJzL2Uyb0RvYy54bWysU8lu2zAQvRfoPxC817JVL6lgOXATuChg&#10;JAGcImeaIi2hFIclaUvu13dIyUuTnIpeqBnNcJb3Hue3ba3IQVhXgc7paDCkRGgORaV3Of3xvPp0&#10;Q4nzTBdMgRY5PQpHbxcfP8wbk4kUSlCFsASLaJc1Jqel9yZLEsdLUTM3ACM0BiXYmnl07S4pLGuw&#10;eq2SdDicJg3Ywljgwjn8e98F6SLWl1Jw/yilE56onOJsPp42nttwJos5y3aWmbLi/RjsH6aoWaWx&#10;6bnUPfOM7G31plRdcQsOpB9wqBOQsuIi7oDbjIavttmUzIi4C4LjzBkm9//K8ofDxjxZ4tuv0CKB&#10;cQln1sB/OsQmaYzL+pyAqcscZodFW2nr8MUVCF5EbI9nPEXrCcefk9ksHU0wxDGWojcdpwHx5HLd&#10;WOe/CahJMHJqkbA4Ajusne9STymhm4ZVpVQkTWnS5HT6Gev/FcHiSveTd8OGsX27bfFaMLdQHHFj&#10;C50YnOGrCpuvmfNPzCL7ODAq2j/iIRVgE+gtSkqwv9/7H/KRFIxS0qCacup+7ZkVlKjvGun6MhqP&#10;g/yiM57MUnTsdWR7HdH7+g5QsCN8O4ZHM+R7dTKlhfoFhb8MXTHENMfeOfUn8853GseHw8VyGZNQ&#10;cIb5td4YfiI6QPvcvjBrevw9UvcAJ92x7BUNXW4H93LvQVaRowuqPe4o1shy/7DCa7j2Y9bl+S/+&#10;AAAA//8DAFBLAwQUAAYACAAAACEA6RJua+AAAAAKAQAADwAAAGRycy9kb3ducmV2LnhtbEyPwU7D&#10;MBBE70j8g7VI3KhTS0VJiFNVkSokBIeWXrg58TaJiNchdtvA17Oc6HHfjGZnivXsBnHGKfSeNCwX&#10;CQikxtueWg2H9+1DCiJEQ9YMnlDDNwZYl7c3hcmtv9AOz/vYCg6hkBsNXYxjLmVoOnQmLPyIxNrR&#10;T85EPqdW2slcONwNUiXJo3SmJ/7QmRGrDpvP/clpeKm2b2ZXK5f+DNXz63Ezfh0+Vlrf382bJxAR&#10;5/hvhr/6XB1K7lT7E9kgBg08JDJdKpWBYD1LMkY1o5VKU5BlIa8nlL8AAAD//wMAUEsBAi0AFAAG&#10;AAgAAAAhALaDOJL+AAAA4QEAABMAAAAAAAAAAAAAAAAAAAAAAFtDb250ZW50X1R5cGVzXS54bWxQ&#10;SwECLQAUAAYACAAAACEAOP0h/9YAAACUAQAACwAAAAAAAAAAAAAAAAAvAQAAX3JlbHMvLnJlbHNQ&#10;SwECLQAUAAYACAAAACEAbuDlriECAABGBAAADgAAAAAAAAAAAAAAAAAuAgAAZHJzL2Uyb0RvYy54&#10;bWxQSwECLQAUAAYACAAAACEA6RJua+AAAAAKAQAADwAAAAAAAAAAAAAAAAB7BAAAZHJzL2Rvd25y&#10;ZXYueG1sUEsFBgAAAAAEAAQA8wAAAIgFAAAAAA==&#10;" filled="f" stroked="f" strokeweight=".5pt">
                <v:textbox>
                  <w:txbxContent>
                    <w:p w14:paraId="2DBEA842" w14:textId="78ED9D17" w:rsidR="00A40FA4" w:rsidRPr="00326F2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</w:pPr>
                      <w:r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 xml:space="preserve">Best Tourism Villages </w:t>
                      </w:r>
                      <w:r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br/>
                        <w:t>by UN</w:t>
                      </w:r>
                      <w:r w:rsidR="00326F2F"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 xml:space="preserve"> T</w:t>
                      </w:r>
                      <w:r w:rsid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>ourism</w:t>
                      </w:r>
                    </w:p>
                    <w:p w14:paraId="0649AB72" w14:textId="77777777" w:rsidR="00A40FA4" w:rsidRPr="00326F2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4"/>
                          <w:szCs w:val="44"/>
                          <w:lang w:val="fr-FR"/>
                        </w:rPr>
                      </w:pPr>
                    </w:p>
                    <w:p w14:paraId="5342E21F" w14:textId="77777777" w:rsidR="00A40FA4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Candidacy Document</w:t>
                      </w:r>
                    </w:p>
                    <w:p w14:paraId="47E99175" w14:textId="0EEB3108" w:rsidR="00A40FA4" w:rsidRPr="00D4081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2024 Edition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044">
        <w:rPr>
          <w:noProof/>
        </w:rPr>
        <w:drawing>
          <wp:anchor distT="0" distB="0" distL="114300" distR="114300" simplePos="0" relativeHeight="251658245" behindDoc="1" locked="0" layoutInCell="1" allowOverlap="1" wp14:anchorId="08EDE2A8" wp14:editId="6CA668F6">
            <wp:simplePos x="0" y="0"/>
            <wp:positionH relativeFrom="page">
              <wp:posOffset>-6557069</wp:posOffset>
            </wp:positionH>
            <wp:positionV relativeFrom="paragraph">
              <wp:posOffset>-1080135</wp:posOffset>
            </wp:positionV>
            <wp:extent cx="16763467" cy="11175645"/>
            <wp:effectExtent l="0" t="0" r="63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467" cy="1117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B659B5">
          <w:headerReference w:type="default" r:id="rId12"/>
          <w:footerReference w:type="even" r:id="rId13"/>
          <w:footerReference w:type="default" r:id="rId14"/>
          <w:headerReference w:type="first" r:id="rId15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9FAEEF5" wp14:editId="28B9ED0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BC47A2" w:rsidRPr="00FA7204" w:rsidRDefault="00BC47A2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FAEEF5" id="Rectangle 18" o:spid="_x0000_s1027" style="position:absolute;margin-left:543.05pt;margin-top:-85.05pt;width:594.25pt;height:842.95pt;z-index:-25165823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BC47A2" w:rsidRPr="00FA7204" w:rsidRDefault="00BC47A2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48BC65D6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</w:t>
                            </w:r>
                            <w:r w:rsidR="00326F2F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Tourism</w:t>
                            </w:r>
                          </w:p>
                          <w:p w14:paraId="35B08059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F38A6F4" w14:textId="01EDED8D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Candidacy Document</w:t>
                            </w:r>
                          </w:p>
                          <w:p w14:paraId="15397442" w14:textId="387CFCFE" w:rsidR="00BC47A2" w:rsidRPr="00D3344C" w:rsidRDefault="0096783E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4</w:t>
                            </w: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C47A2"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Edition</w:t>
                            </w:r>
                          </w:p>
                          <w:p w14:paraId="10DEE388" w14:textId="670C37E2" w:rsidR="00BC47A2" w:rsidRPr="00D3344C" w:rsidRDefault="0096783E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A20E78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 xml:space="preserve">January </w:t>
                            </w: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E71C9C0" w14:textId="1BA45B4A" w:rsidR="00BC47A2" w:rsidRPr="00A15D63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07159A" id="Text Box 16" o:spid="_x0000_s1028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48BC65D6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</w:t>
                      </w:r>
                      <w:r w:rsidR="00326F2F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Tourism</w:t>
                      </w:r>
                    </w:p>
                    <w:p w14:paraId="35B08059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n-US"/>
                        </w:rPr>
                      </w:pPr>
                    </w:p>
                    <w:p w14:paraId="4F38A6F4" w14:textId="01EDED8D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Candidacy Document</w:t>
                      </w:r>
                    </w:p>
                    <w:p w14:paraId="15397442" w14:textId="387CFCFE" w:rsidR="00BC47A2" w:rsidRPr="00D3344C" w:rsidRDefault="0096783E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4</w:t>
                      </w: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 xml:space="preserve"> </w:t>
                      </w:r>
                      <w:r w:rsidR="00BC47A2"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Edition</w:t>
                      </w:r>
                    </w:p>
                    <w:p w14:paraId="10DEE388" w14:textId="670C37E2" w:rsidR="00BC47A2" w:rsidRPr="00D3344C" w:rsidRDefault="0096783E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</w:pPr>
                      <w:r w:rsidRPr="00A20E78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 xml:space="preserve">January </w:t>
                      </w: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4</w:t>
                      </w:r>
                    </w:p>
                    <w:p w14:paraId="1E71C9C0" w14:textId="1BA45B4A" w:rsidR="00BC47A2" w:rsidRPr="00A15D63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60E0037" w:rsidR="00A03597" w:rsidRPr="00D3344C" w:rsidRDefault="00A03597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6"/>
        </w:rPr>
      </w:pPr>
      <w:bookmarkStart w:id="0" w:name="_Toc72396647"/>
      <w:r w:rsidRPr="07D4D215">
        <w:rPr>
          <w:color w:val="816200" w:themeColor="accent5" w:themeShade="80"/>
          <w:sz w:val="36"/>
          <w:szCs w:val="36"/>
        </w:rPr>
        <w:lastRenderedPageBreak/>
        <w:t>Candidacy Document</w:t>
      </w:r>
    </w:p>
    <w:p w14:paraId="76B2ABBD" w14:textId="7F95FA05" w:rsidR="00AD4CD1" w:rsidRPr="00387FA2" w:rsidRDefault="00AD4CD1" w:rsidP="00387FA2">
      <w:pPr>
        <w:pStyle w:val="B1Mainbody"/>
        <w:rPr>
          <w:b/>
          <w:bCs/>
          <w:lang w:val="en-GB"/>
        </w:rPr>
      </w:pPr>
      <w:r w:rsidRPr="00387FA2">
        <w:rPr>
          <w:b/>
          <w:bCs/>
          <w:lang w:val="en-GB"/>
        </w:rPr>
        <w:t>Important notes:</w:t>
      </w:r>
    </w:p>
    <w:p w14:paraId="19AED87A" w14:textId="2D4978F9" w:rsidR="00A5119B" w:rsidRPr="0085781E" w:rsidRDefault="00A5119B" w:rsidP="00A5119B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 xml:space="preserve">Please carefully read this document along with the Application Form (Word Version) and the Areas of Evaluation </w:t>
      </w:r>
      <w:r>
        <w:rPr>
          <w:rFonts w:cs="Arial"/>
          <w:color w:val="404040" w:themeColor="text1" w:themeTint="BF"/>
        </w:rPr>
        <w:t xml:space="preserve">(available at </w:t>
      </w:r>
      <w:hyperlink r:id="rId16" w:history="1">
        <w:r w:rsidRPr="008458A3">
          <w:rPr>
            <w:rStyle w:val="Hyperlink0"/>
            <w:rFonts w:cs="Arial"/>
            <w:color w:val="0070C0"/>
          </w:rPr>
          <w:t>https://www.unwto.org/tourism-villages/en/the-initiative/</w:t>
        </w:r>
      </w:hyperlink>
      <w:r>
        <w:rPr>
          <w:rFonts w:cs="Arial"/>
          <w:color w:val="404040" w:themeColor="text1" w:themeTint="BF"/>
        </w:rPr>
        <w:t xml:space="preserve">) </w:t>
      </w:r>
    </w:p>
    <w:p w14:paraId="622AE1CB" w14:textId="4E9EAA2E" w:rsidR="00A03597" w:rsidRDefault="00A03597" w:rsidP="00A03597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="000237E6" w:rsidRPr="000237E6">
        <w:t xml:space="preserve"> </w:t>
      </w:r>
    </w:p>
    <w:p w14:paraId="14496CFF" w14:textId="2B75A969" w:rsidR="00A03597" w:rsidRDefault="00A03597" w:rsidP="00A03597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 xml:space="preserve">Please do not exceed the word limit specified for each </w:t>
      </w:r>
      <w:r w:rsidR="00A5119B">
        <w:rPr>
          <w:lang w:val="en-GB"/>
        </w:rPr>
        <w:t>text box.</w:t>
      </w:r>
      <w:r w:rsidR="00F50D1A">
        <w:rPr>
          <w:lang w:val="en-GB"/>
        </w:rPr>
        <w:t xml:space="preserve"> </w:t>
      </w:r>
      <w:r w:rsidR="00C75789">
        <w:t>We suggest the use of the ‘Word Count’ function to ensure that limits are not exceeded.</w:t>
      </w:r>
    </w:p>
    <w:bookmarkEnd w:id="0"/>
    <w:p w14:paraId="5E7EDB46" w14:textId="75A8F235" w:rsidR="009F7F32" w:rsidRDefault="009F7F32" w:rsidP="00D3344C">
      <w:pPr>
        <w:pStyle w:val="Title1NUMBERED"/>
        <w:numPr>
          <w:ilvl w:val="0"/>
          <w:numId w:val="0"/>
        </w:numPr>
        <w:spacing w:line="36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Name of the Village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1A192FDB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Country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039C5EA3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3F6109E8" w14:textId="77777777" w:rsidR="009F7F32" w:rsidRPr="00C50657" w:rsidRDefault="009F7F32" w:rsidP="002A0138">
      <w:pPr>
        <w:pStyle w:val="B1Mainbody"/>
      </w:pPr>
    </w:p>
    <w:p w14:paraId="5B0673E6" w14:textId="22A63D00" w:rsidR="00437FD1" w:rsidRPr="00D3344C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r w:rsidRPr="00D3344C">
        <w:rPr>
          <w:color w:val="816200" w:themeColor="accent5" w:themeShade="80"/>
        </w:rPr>
        <w:t xml:space="preserve">Motivation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3D61DC" w14:paraId="77AE08F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8CC90D5" w14:textId="6DBA8BA0" w:rsidR="00E17815" w:rsidRPr="00E17815" w:rsidRDefault="00A07C64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EA60E5">
              <w:rPr>
                <w:rFonts w:ascii="Arial" w:hAnsi="Arial" w:cs="Arial"/>
                <w:b/>
                <w:bCs/>
                <w:color w:val="404040" w:themeColor="text1" w:themeTint="BF"/>
              </w:rPr>
              <w:t>General description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E14880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</w:p>
          <w:p w14:paraId="68B15F9D" w14:textId="637B554B" w:rsidR="003D61DC" w:rsidRPr="00097DF6" w:rsidRDefault="00A07C64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>Please</w:t>
            </w:r>
            <w:r w:rsidR="00E17815"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provide a concise</w:t>
            </w: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descri</w:t>
            </w:r>
            <w:r w:rsidR="00E17815"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>ption</w:t>
            </w: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</w:t>
            </w:r>
            <w:r w:rsidR="00E17815">
              <w:rPr>
                <w:rFonts w:ascii="Arial" w:hAnsi="Arial" w:cs="Arial"/>
                <w:i/>
                <w:iCs/>
                <w:color w:val="404040" w:themeColor="text1" w:themeTint="BF"/>
              </w:rPr>
              <w:t>of</w:t>
            </w:r>
            <w:r w:rsidR="00CC4AD4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your village </w:t>
            </w:r>
            <w:r w:rsidR="00D616ED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B35372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geography, history, 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main </w:t>
            </w:r>
            <w:r w:rsidR="00353272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assets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, main tourism products and experiences). 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Please note that this information will </w:t>
            </w:r>
            <w:r w:rsidR="00411EAD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be</w:t>
            </w:r>
            <w:r w:rsidR="000F43FF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made public and</w:t>
            </w:r>
            <w:r w:rsidR="00411EAD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used for promotional purposes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if the village is selected as B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est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T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ourism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V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illage by UN Tourism</w:t>
            </w:r>
            <w:r w:rsidR="00E17815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(200 words limit)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.</w:t>
            </w:r>
          </w:p>
        </w:tc>
      </w:tr>
      <w:tr w:rsidR="00ED43AF" w14:paraId="4AD3F1A5" w14:textId="77777777" w:rsidTr="00097DF6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621BC" w14:textId="77777777" w:rsidR="007355EE" w:rsidRPr="00F50D1A" w:rsidRDefault="007355EE" w:rsidP="007355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989E99C" w14:textId="77777777" w:rsidR="00ED43AF" w:rsidRDefault="00ED43AF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11E3495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B4EF11D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What are the village’s three main objectives in advancing tourism as a driver for rural development? *</w:t>
            </w:r>
          </w:p>
          <w:p w14:paraId="5F7491D6" w14:textId="1F259CF9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407351"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85361FF" w14:textId="1695C6B0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7A619001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BCDC" w14:textId="77777777" w:rsidR="00F50D1A" w:rsidRPr="00F50D1A" w:rsidRDefault="00F50D1A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ED34743" w14:textId="0D96903A" w:rsidR="00F50D1A" w:rsidRPr="06BEC68E" w:rsidRDefault="00F50D1A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6EA3E718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535AED5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What are the three main challenges that the village faces </w:t>
            </w:r>
            <w:r w:rsidR="008005DF"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as a driver for rural development</w:t>
            </w: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? *</w:t>
            </w:r>
          </w:p>
          <w:p w14:paraId="6BC5ED5A" w14:textId="77777777" w:rsidR="005716F1" w:rsidRPr="00265F81" w:rsidRDefault="005716F1" w:rsidP="0453DCA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(200 words limit).</w:t>
            </w:r>
          </w:p>
          <w:p w14:paraId="1EC4600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39E5E6AF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AE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83C33D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641D8C" w14:paraId="587D8B29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BA7B3" w14:textId="59B8C22D" w:rsidR="00641D8C" w:rsidRDefault="00641D8C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 xml:space="preserve">Can you provide up to </w:t>
            </w:r>
            <w:r w:rsidR="00111BF7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three</w:t>
            </w: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 xml:space="preserve"> examples of the current opportunities that tourism brings to the village and how these are positively impacting its development?</w:t>
            </w:r>
          </w:p>
          <w:p w14:paraId="469372A6" w14:textId="77777777" w:rsidR="002137D3" w:rsidRPr="00265F81" w:rsidRDefault="002137D3" w:rsidP="002137D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71B21932" w14:textId="5D9E6814" w:rsidR="002137D3" w:rsidRPr="00371452" w:rsidRDefault="002137D3" w:rsidP="00641D8C">
            <w:pPr>
              <w:spacing w:line="276" w:lineRule="auto"/>
              <w:jc w:val="both"/>
            </w:pPr>
          </w:p>
        </w:tc>
      </w:tr>
      <w:tr w:rsidR="00371452" w14:paraId="68439F33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0B2" w14:textId="77777777" w:rsidR="00371452" w:rsidRPr="00F50D1A" w:rsidRDefault="00371452" w:rsidP="0037145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0592B558" w14:textId="77777777" w:rsidR="00371452" w:rsidRPr="00371452" w:rsidRDefault="00371452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</w:p>
        </w:tc>
      </w:tr>
      <w:tr w:rsidR="00A5119B" w14:paraId="4669610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1155C895" w14:textId="5F1726F6" w:rsidR="005716F1" w:rsidRPr="00265F81" w:rsidRDefault="00A5119B" w:rsidP="00F62A2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Please describe the 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</w:rPr>
              <w:t>three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most innovative initiative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s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that the village is developing in the areas of tourism.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EA2AA8" w:rsidRPr="00837B33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Please note that this information will be</w:t>
            </w:r>
            <w:r w:rsidR="000F43FF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made public and</w:t>
            </w:r>
            <w:r w:rsidR="00EA2AA8" w:rsidRPr="00837B33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used for promotional purposes if the village is selected as BTV.</w:t>
            </w:r>
          </w:p>
          <w:p w14:paraId="222D7EE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50D1A" w14:paraId="1F6C547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427" w14:textId="476B6E91" w:rsidR="00F50D1A" w:rsidRPr="00F50D1A" w:rsidRDefault="0067173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1 (</w:t>
            </w:r>
            <w:r w:rsidR="00F62A2F">
              <w:rPr>
                <w:rFonts w:ascii="Arial" w:hAnsi="Arial" w:cs="Arial"/>
                <w:i/>
                <w:iCs/>
                <w:color w:val="6E6E6E" w:themeColor="background2" w:themeShade="80"/>
              </w:rPr>
              <w:t>100 words limit)</w:t>
            </w:r>
          </w:p>
          <w:p w14:paraId="0D736813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BC2002" w14:paraId="23891DA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2989" w14:textId="77777777" w:rsidR="00BC2002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2 (100 words limit)</w:t>
            </w:r>
          </w:p>
          <w:p w14:paraId="5B09D6FA" w14:textId="1C402572" w:rsidR="00F62A2F" w:rsidRPr="00F50D1A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</w:tc>
      </w:tr>
      <w:tr w:rsidR="00BC2002" w14:paraId="162B056A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468A" w14:textId="77777777" w:rsidR="00BC2002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3 (100 words limit)</w:t>
            </w:r>
          </w:p>
          <w:p w14:paraId="46C53264" w14:textId="0380B228" w:rsidR="009B31FE" w:rsidRPr="00F50D1A" w:rsidRDefault="009B31FE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</w:tc>
      </w:tr>
      <w:tr w:rsidR="00A5119B" w14:paraId="261FA73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5C67D03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List the main contributions that the village could make to the Best Tourism Villages</w:t>
            </w:r>
            <w:r w:rsidR="0065413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by UN Tourism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Network, if selected</w:t>
            </w:r>
            <w:r w:rsidR="002A782D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(</w:t>
            </w:r>
            <w:r w:rsidR="00BC2D2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sharing of best practices, organization of joint activities</w:t>
            </w:r>
            <w:r w:rsidR="005B301D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or projects</w:t>
            </w:r>
            <w:r w:rsidR="00BC2D2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, </w:t>
            </w:r>
            <w:r w:rsidR="00993D42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hosting of events, etc.)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.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*</w:t>
            </w:r>
          </w:p>
          <w:p w14:paraId="44919504" w14:textId="77777777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E3B5B05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4573933A" w14:textId="77777777" w:rsidTr="0453DCA3">
        <w:tc>
          <w:tcPr>
            <w:tcW w:w="9054" w:type="dxa"/>
          </w:tcPr>
          <w:p w14:paraId="5F6FD5DF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6CB549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12BCE146" w:rsidR="001B182D" w:rsidRPr="00D3344C" w:rsidRDefault="000C34EF" w:rsidP="00265F81">
      <w:pPr>
        <w:pStyle w:val="Heading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D3344C">
        <w:rPr>
          <w:color w:val="816200" w:themeColor="accent5" w:themeShade="80"/>
          <w:lang w:val="es-ES"/>
        </w:rPr>
        <w:t>Areas</w:t>
      </w:r>
      <w:proofErr w:type="spellEnd"/>
      <w:r w:rsidRPr="00D3344C">
        <w:rPr>
          <w:color w:val="816200" w:themeColor="accent5" w:themeShade="80"/>
          <w:lang w:val="es-ES"/>
        </w:rPr>
        <w:t xml:space="preserve"> of </w:t>
      </w:r>
      <w:proofErr w:type="spellStart"/>
      <w:r w:rsidRPr="00D3344C">
        <w:rPr>
          <w:color w:val="816200" w:themeColor="accent5" w:themeShade="80"/>
          <w:lang w:val="es-ES"/>
        </w:rPr>
        <w:t>Evaluation</w:t>
      </w:r>
      <w:proofErr w:type="spellEnd"/>
    </w:p>
    <w:p w14:paraId="009BBB2D" w14:textId="2E70BD74" w:rsidR="009077E2" w:rsidRDefault="009077E2" w:rsidP="006776A5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 xml:space="preserve">General guidance: Kindly note that </w:t>
      </w:r>
      <w:r w:rsidR="00143509">
        <w:rPr>
          <w:lang w:val="en-GB"/>
        </w:rPr>
        <w:t xml:space="preserve">there </w:t>
      </w:r>
      <w:r w:rsidR="00DC1489">
        <w:rPr>
          <w:lang w:val="en-GB"/>
        </w:rPr>
        <w:t>are</w:t>
      </w:r>
      <w:r w:rsidR="00143509">
        <w:rPr>
          <w:lang w:val="en-GB"/>
        </w:rPr>
        <w:t xml:space="preserve"> word</w:t>
      </w:r>
      <w:r w:rsidR="00DC1489">
        <w:rPr>
          <w:lang w:val="en-GB"/>
        </w:rPr>
        <w:t xml:space="preserve"> limits for each </w:t>
      </w:r>
      <w:r w:rsidR="007C5B01">
        <w:rPr>
          <w:lang w:val="en-GB"/>
        </w:rPr>
        <w:t>box</w:t>
      </w:r>
      <w:r w:rsidR="00C70363">
        <w:rPr>
          <w:lang w:val="en-GB"/>
        </w:rPr>
        <w:t>, please ensure that your answer is concise and to the point.</w:t>
      </w:r>
      <w:r w:rsidR="00143509">
        <w:rPr>
          <w:lang w:val="en-GB"/>
        </w:rPr>
        <w:t xml:space="preserve"> </w:t>
      </w:r>
      <w:r w:rsidR="00CB1880">
        <w:rPr>
          <w:lang w:val="en-GB"/>
        </w:rPr>
        <w:t>Focus on the most innovative practices for each field and</w:t>
      </w:r>
      <w:r w:rsidR="00223D55">
        <w:rPr>
          <w:lang w:val="en-GB"/>
        </w:rPr>
        <w:t xml:space="preserve"> showcase the uniq</w:t>
      </w:r>
      <w:r w:rsidR="00707C8A">
        <w:rPr>
          <w:lang w:val="en-GB"/>
        </w:rPr>
        <w:t>ueness and/or excellence of your practice.</w:t>
      </w:r>
      <w:r w:rsidR="00CB1880">
        <w:rPr>
          <w:lang w:val="en-GB"/>
        </w:rPr>
        <w:t xml:space="preserve"> </w:t>
      </w:r>
      <w:r w:rsidR="00C52E7B">
        <w:rPr>
          <w:lang w:val="en-GB"/>
        </w:rPr>
        <w:t xml:space="preserve">When available, provide quantitative or qualitative evidence of the outcomes of the </w:t>
      </w:r>
      <w:r w:rsidR="00707BE7">
        <w:rPr>
          <w:lang w:val="en-GB"/>
        </w:rPr>
        <w:t xml:space="preserve">policies, measures and initiatives presented. </w:t>
      </w:r>
      <w:r w:rsidR="00761755">
        <w:rPr>
          <w:lang w:val="en-GB"/>
        </w:rPr>
        <w:t xml:space="preserve">When space is limited, input this information in the extra space provided for each </w:t>
      </w:r>
      <w:r w:rsidR="00530383">
        <w:rPr>
          <w:lang w:val="en-GB"/>
        </w:rPr>
        <w:t>a</w:t>
      </w:r>
      <w:r w:rsidR="00761755">
        <w:rPr>
          <w:lang w:val="en-GB"/>
        </w:rPr>
        <w:t>rea</w:t>
      </w:r>
      <w:r w:rsidR="00530383">
        <w:rPr>
          <w:lang w:val="en-GB"/>
        </w:rPr>
        <w:t xml:space="preserve"> of evaluation or through relevant links showcasing the results of your </w:t>
      </w:r>
      <w:r w:rsidR="00223D55">
        <w:rPr>
          <w:lang w:val="en-GB"/>
        </w:rPr>
        <w:t>efforts.</w:t>
      </w:r>
      <w:r w:rsidR="00761755">
        <w:rPr>
          <w:lang w:val="en-GB"/>
        </w:rPr>
        <w:t xml:space="preserve"> </w:t>
      </w:r>
    </w:p>
    <w:p w14:paraId="1D1E69FB" w14:textId="70CAA350" w:rsidR="0036572D" w:rsidRDefault="007971C4" w:rsidP="006776A5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>To ensure that each question is correctly completed, and that the information can be evaluated by the Advisory Board</w:t>
      </w:r>
      <w:r w:rsidR="00874558">
        <w:rPr>
          <w:lang w:val="en-GB"/>
        </w:rPr>
        <w:t>, p</w:t>
      </w:r>
      <w:r w:rsidR="0036572D">
        <w:rPr>
          <w:lang w:val="en-GB"/>
        </w:rPr>
        <w:t xml:space="preserve">lease </w:t>
      </w:r>
      <w:r>
        <w:rPr>
          <w:lang w:val="en-GB"/>
        </w:rPr>
        <w:t xml:space="preserve">make sure to </w:t>
      </w:r>
      <w:r w:rsidR="0036572D">
        <w:rPr>
          <w:lang w:val="en-GB"/>
        </w:rPr>
        <w:t>refer to the document Guidelines for Application</w:t>
      </w:r>
      <w:r w:rsidR="001D7304">
        <w:rPr>
          <w:lang w:val="en-GB"/>
        </w:rPr>
        <w:t>.</w:t>
      </w:r>
      <w:r w:rsidR="0036572D">
        <w:rPr>
          <w:lang w:val="en-GB"/>
        </w:rPr>
        <w:t xml:space="preserve"> </w:t>
      </w:r>
    </w:p>
    <w:p w14:paraId="0CD3BEA3" w14:textId="741DCFEF" w:rsidR="0096604C" w:rsidRPr="006776A5" w:rsidRDefault="00050158" w:rsidP="006776A5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Pr="000237E6">
        <w:t xml:space="preserve"> </w:t>
      </w:r>
      <w:r w:rsidR="00496911">
        <w:t xml:space="preserve">In the case of selecting YES in the questions in this section, </w:t>
      </w:r>
      <w:r w:rsidR="0013089C">
        <w:t>it is also mandatory to answer the following question (</w:t>
      </w:r>
      <w:r w:rsidR="0013089C" w:rsidRPr="006776A5">
        <w:rPr>
          <w:rFonts w:cs="Arial"/>
          <w:i/>
          <w:iCs/>
          <w:color w:val="404040" w:themeColor="text1" w:themeTint="BF"/>
        </w:rPr>
        <w:t>If selected YES</w:t>
      </w:r>
      <w:r w:rsidR="0013089C">
        <w:rPr>
          <w:rFonts w:cs="Arial"/>
          <w:i/>
          <w:iCs/>
          <w:color w:val="404040" w:themeColor="text1" w:themeTint="BF"/>
        </w:rPr>
        <w:t>, please provide</w:t>
      </w:r>
      <w:r w:rsidR="0013089C" w:rsidRPr="006776A5">
        <w:rPr>
          <w:rFonts w:cs="Arial"/>
          <w:i/>
          <w:iCs/>
          <w:color w:val="404040" w:themeColor="text1" w:themeTint="BF"/>
        </w:rPr>
        <w:t>…</w:t>
      </w:r>
      <w:r w:rsidR="0013089C">
        <w:rPr>
          <w:rFonts w:cs="Arial"/>
          <w:color w:val="404040" w:themeColor="text1" w:themeTint="BF"/>
        </w:rPr>
        <w:t>).</w:t>
      </w:r>
      <w:r w:rsidR="0013089C">
        <w:rPr>
          <w:lang w:val="en-GB"/>
        </w:rPr>
        <w:t xml:space="preserve"> </w:t>
      </w:r>
      <w:r>
        <w:rPr>
          <w:lang w:val="en-GB"/>
        </w:rPr>
        <w:t>F</w:t>
      </w:r>
      <w:r w:rsidRPr="000237E6">
        <w:rPr>
          <w:lang w:val="en-GB"/>
        </w:rPr>
        <w:t>ailure to reply to th</w:t>
      </w:r>
      <w:r w:rsidR="004F4EA0">
        <w:rPr>
          <w:lang w:val="en-GB"/>
        </w:rPr>
        <w:t>is</w:t>
      </w:r>
      <w:r w:rsidRPr="000237E6">
        <w:rPr>
          <w:lang w:val="en-GB"/>
        </w:rPr>
        <w:t xml:space="preserve"> question will be considered as a N</w:t>
      </w:r>
      <w:r w:rsidR="007870E3">
        <w:rPr>
          <w:lang w:val="en-GB"/>
        </w:rPr>
        <w:t>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70DE9849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5E45F80" w:rsidR="000A363A" w:rsidRPr="00D3344C" w:rsidRDefault="000A363A" w:rsidP="00265F81">
            <w:pPr>
              <w:pStyle w:val="Heading1"/>
              <w:numPr>
                <w:ilvl w:val="0"/>
                <w:numId w:val="76"/>
              </w:numPr>
              <w:rPr>
                <w:color w:val="816200" w:themeColor="accent5" w:themeShade="80"/>
                <w:sz w:val="28"/>
                <w:szCs w:val="30"/>
              </w:rPr>
            </w:pPr>
            <w:r w:rsidRPr="00D3344C">
              <w:rPr>
                <w:color w:val="816200" w:themeColor="accent5" w:themeShade="80"/>
                <w:sz w:val="28"/>
                <w:szCs w:val="30"/>
              </w:rPr>
              <w:lastRenderedPageBreak/>
              <w:t>Cultural and Natural Resources</w:t>
            </w:r>
          </w:p>
        </w:tc>
      </w:tr>
      <w:tr w:rsidR="000F7267" w:rsidRPr="00265F81" w14:paraId="1740914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4AC1ACFF" w:rsidR="000F7267" w:rsidRPr="006776A5" w:rsidRDefault="4551CFBA" w:rsidP="006776A5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has natural and cultural (tangible and intangible) resources recognized at </w:t>
            </w:r>
            <w:r w:rsidR="74B29A9C"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sub-national,</w:t>
            </w:r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national, regional or international level.</w:t>
            </w:r>
          </w:p>
        </w:tc>
      </w:tr>
      <w:tr w:rsidR="000A363A" w:rsidRPr="00265F81" w14:paraId="3758E6AF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25A90C05" w:rsidR="000A363A" w:rsidRPr="00583AE6" w:rsidRDefault="008B7C4C" w:rsidP="00583AE6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1.1. </w:t>
            </w:r>
            <w:r w:rsidR="34A89FE6" w:rsidRPr="00583AE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Does the village have recognized </w:t>
            </w:r>
            <w:r w:rsidR="34A89FE6" w:rsidRPr="00583AE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cultural resources</w:t>
            </w:r>
            <w:r w:rsidR="34A89FE6" w:rsidRPr="00583AE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(tangible and intangible)? *</w:t>
            </w:r>
          </w:p>
          <w:p w14:paraId="5DE54E0A" w14:textId="4D751F7D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F25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40EFB2D8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ACE0CF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3944F4" w14:textId="3BDC1432" w:rsidR="000A363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tangible and intangible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990720"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1C69B1C8" w14:textId="77777777" w:rsidR="00990720" w:rsidRPr="00265F81" w:rsidRDefault="00990720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461293" w14:textId="6B296C29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1</w:t>
            </w:r>
          </w:p>
          <w:p w14:paraId="3B43507E" w14:textId="13661D9C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2</w:t>
            </w:r>
          </w:p>
          <w:p w14:paraId="2073C95E" w14:textId="1550DA3F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3</w:t>
            </w:r>
          </w:p>
          <w:p w14:paraId="1500DB97" w14:textId="4E0229EF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4</w:t>
            </w:r>
          </w:p>
          <w:p w14:paraId="5CF4EB6C" w14:textId="77777777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1A0EA87E" w14:textId="77777777" w:rsidR="00335667" w:rsidRDefault="00335667" w:rsidP="0021542C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  <w:sz w:val="18"/>
                <w:szCs w:val="18"/>
              </w:rPr>
            </w:pPr>
          </w:p>
          <w:p w14:paraId="36520ACF" w14:textId="6300A7C3" w:rsidR="0021542C" w:rsidRPr="009133FD" w:rsidRDefault="0021542C" w:rsidP="0021542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 xml:space="preserve">Please provide relevant links </w:t>
            </w:r>
            <w:r w:rsidR="00A97F0C" w:rsidRPr="009133FD">
              <w:rPr>
                <w:rFonts w:ascii="Arial" w:eastAsia="Arial" w:hAnsi="Arial" w:cs="Arial"/>
              </w:rPr>
              <w:t>(documents saved o</w:t>
            </w:r>
            <w:r w:rsidR="003910A7" w:rsidRPr="009133FD">
              <w:rPr>
                <w:rFonts w:ascii="Arial" w:eastAsia="Arial" w:hAnsi="Arial" w:cs="Arial"/>
              </w:rPr>
              <w:t>n</w:t>
            </w:r>
            <w:r w:rsidR="00D20539" w:rsidRPr="009133FD">
              <w:rPr>
                <w:rFonts w:ascii="Arial" w:eastAsia="Arial" w:hAnsi="Arial" w:cs="Arial"/>
              </w:rPr>
              <w:t xml:space="preserve"> a cloud-based storage space</w:t>
            </w:r>
            <w:r w:rsidR="00A97F0C" w:rsidRPr="009133FD">
              <w:rPr>
                <w:rFonts w:ascii="Arial" w:eastAsia="Arial" w:hAnsi="Arial" w:cs="Arial"/>
              </w:rPr>
              <w:t xml:space="preserve">, </w:t>
            </w:r>
            <w:r w:rsidR="00D20539" w:rsidRPr="009133FD">
              <w:rPr>
                <w:rFonts w:ascii="Arial" w:eastAsia="Arial" w:hAnsi="Arial" w:cs="Arial"/>
              </w:rPr>
              <w:t>web</w:t>
            </w:r>
            <w:r w:rsidR="00A97F0C" w:rsidRPr="009133FD">
              <w:rPr>
                <w:rFonts w:ascii="Arial" w:eastAsia="Arial" w:hAnsi="Arial" w:cs="Arial"/>
              </w:rPr>
              <w:t xml:space="preserve"> pages links) </w:t>
            </w:r>
            <w:r w:rsidRPr="009133FD">
              <w:rPr>
                <w:rFonts w:ascii="Arial" w:eastAsia="Arial" w:hAnsi="Arial" w:cs="Arial"/>
              </w:rPr>
              <w:t>that support your answer:</w:t>
            </w:r>
          </w:p>
          <w:p w14:paraId="061D51CD" w14:textId="77777777" w:rsidR="009133FD" w:rsidRPr="009133FD" w:rsidRDefault="009133FD" w:rsidP="0021542C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92BECE8" w14:textId="75404CFB" w:rsidR="4C2E63AA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B531D7D" w14:textId="65BB7258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24E87FDF" w14:textId="75E1448B" w:rsidR="009133FD" w:rsidRP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1821B2A" w14:textId="42AFB6B1" w:rsidR="000A363A" w:rsidRPr="005E04B0" w:rsidRDefault="000A363A" w:rsidP="005E04B0">
            <w:pPr>
              <w:spacing w:line="276" w:lineRule="auto"/>
              <w:ind w:left="360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2F9AD9F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6872461C" w:rsidR="000A363A" w:rsidRPr="00583AE6" w:rsidRDefault="000A363A" w:rsidP="00916F7A">
            <w:pPr>
              <w:pStyle w:val="ListParagraph"/>
              <w:numPr>
                <w:ilvl w:val="1"/>
                <w:numId w:val="10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583AE6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00583AE6">
              <w:rPr>
                <w:rFonts w:ascii="Arial" w:hAnsi="Arial" w:cs="Arial"/>
                <w:b/>
                <w:bCs/>
                <w:color w:val="404040" w:themeColor="text1" w:themeTint="BF"/>
              </w:rPr>
              <w:t>natural resources</w:t>
            </w:r>
            <w:r w:rsidRPr="00583AE6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74D9F1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787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DC73CA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2FA1A79" w14:textId="3C30A299" w:rsidR="00E945F8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</w:t>
            </w:r>
            <w:r>
              <w:rPr>
                <w:rFonts w:ascii="Arial" w:hAnsi="Arial" w:cs="Arial"/>
                <w:color w:val="404040" w:themeColor="text1" w:themeTint="BF"/>
              </w:rPr>
              <w:t>natural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5FD66447" w14:textId="77777777" w:rsidR="00E945F8" w:rsidRPr="00265F81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CEED538" w14:textId="77777777" w:rsidR="000A363A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1</w:t>
            </w:r>
          </w:p>
          <w:p w14:paraId="7EC95BCA" w14:textId="5D02A1A7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2</w:t>
            </w:r>
          </w:p>
          <w:p w14:paraId="2C61FD3D" w14:textId="313211D1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3</w:t>
            </w:r>
          </w:p>
          <w:p w14:paraId="72B01A6E" w14:textId="4E8E07B6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4</w:t>
            </w:r>
          </w:p>
          <w:p w14:paraId="687F3326" w14:textId="77777777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7BB39833" w14:textId="77777777" w:rsidR="00335667" w:rsidRDefault="00335667" w:rsidP="00423483">
            <w:pPr>
              <w:spacing w:line="276" w:lineRule="auto"/>
              <w:rPr>
                <w:rFonts w:ascii="Arial" w:eastAsia="Arial" w:hAnsi="Arial" w:cs="Arial"/>
                <w:color w:val="A5A5A5" w:themeColor="background2" w:themeShade="BF"/>
                <w:sz w:val="18"/>
                <w:szCs w:val="18"/>
              </w:rPr>
            </w:pPr>
          </w:p>
          <w:p w14:paraId="27AF5603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C838B28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D7E3DBF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F139569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0D57D2DC" w14:textId="77777777" w:rsidR="009133FD" w:rsidRP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AACBB50" w14:textId="2CDB77C4" w:rsidR="005E04B0" w:rsidRPr="005E04B0" w:rsidRDefault="005E04B0" w:rsidP="4C2E63A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7ED7" w14:textId="5CA2213B" w:rsidR="00603CCC" w:rsidRPr="00916F7A" w:rsidRDefault="00603CCC" w:rsidP="00916F7A">
            <w:pPr>
              <w:pStyle w:val="ListParagraph"/>
              <w:numPr>
                <w:ilvl w:val="1"/>
                <w:numId w:val="10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on this area of evaluation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A2485E0" w14:textId="77777777" w:rsidR="00927358" w:rsidRDefault="00927358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30B71E" w14:textId="5CFB9224" w:rsidR="00F5653E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A22623E" w14:textId="77777777" w:rsidR="000262DC" w:rsidRPr="00F50D1A" w:rsidRDefault="000262DC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68554F2" w14:textId="25EDE473" w:rsidR="00F5653E" w:rsidRP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B9DB9C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815" w:type="dxa"/>
        <w:tblInd w:w="0" w:type="dxa"/>
        <w:tblLook w:val="04A0" w:firstRow="1" w:lastRow="0" w:firstColumn="1" w:lastColumn="0" w:noHBand="0" w:noVBand="1"/>
      </w:tblPr>
      <w:tblGrid>
        <w:gridCol w:w="8815"/>
      </w:tblGrid>
      <w:tr w:rsidR="002D3C6B" w:rsidRPr="002D3C6B" w14:paraId="39792DE1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CEBB485" w14:textId="5BD711FF" w:rsidR="000A363A" w:rsidRPr="00D3344C" w:rsidRDefault="000A363A" w:rsidP="356CB6D0">
            <w:pPr>
              <w:pStyle w:val="Heading1"/>
              <w:numPr>
                <w:ilvl w:val="0"/>
                <w:numId w:val="76"/>
              </w:numPr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Promotion and Conservation of Cultural Resources</w:t>
            </w:r>
          </w:p>
        </w:tc>
      </w:tr>
      <w:tr w:rsidR="00227CF0" w:rsidRPr="00927358" w14:paraId="43C6F595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464A2D1" w14:textId="3C84EE55" w:rsidR="00227CF0" w:rsidRPr="00927358" w:rsidRDefault="001B5AE1" w:rsidP="00927358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92735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the promotion and conservation of its cultural resources which make it unique and authentic.</w:t>
            </w:r>
          </w:p>
        </w:tc>
      </w:tr>
      <w:tr w:rsidR="00EE70E5" w:rsidRPr="00265F81" w14:paraId="5D29C85D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93A" w14:textId="52FCB31B" w:rsidR="00EE70E5" w:rsidRPr="00916F7A" w:rsidRDefault="00EE70E5" w:rsidP="00916F7A">
            <w:pPr>
              <w:pStyle w:val="ListParagraph"/>
              <w:numPr>
                <w:ilvl w:val="1"/>
                <w:numId w:val="10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conservation and promotion of its cultural resources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DBD43C5" w14:textId="43755E66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124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5DA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30DD8D0C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364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E78CCD7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B5738E2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that the village is implementing for conservation and promotion of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847DA2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8828FD" w14:textId="1DE1521B" w:rsidR="00F5653E" w:rsidRPr="00F50D1A" w:rsidRDefault="00F5653E" w:rsidP="4C2E63AA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4C2E63A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E215EE" w14:textId="4A58F366" w:rsidR="00EE70E5" w:rsidRPr="00265F81" w:rsidRDefault="00EE70E5" w:rsidP="4C2E63AA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880A6FB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A92B1FE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8C329B2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2239C5B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B32314A" w14:textId="77777777" w:rsidR="009133FD" w:rsidRP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FE9ADEB" w14:textId="2AE7FC51" w:rsidR="00EE70E5" w:rsidRPr="00265F81" w:rsidRDefault="00EE70E5" w:rsidP="00916F7A"/>
        </w:tc>
      </w:tr>
      <w:tr w:rsidR="00EE70E5" w:rsidRPr="00265F81" w14:paraId="1CF85EC0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8D59" w14:textId="40B2C222" w:rsidR="00EE70E5" w:rsidRPr="00916F7A" w:rsidRDefault="00EE70E5" w:rsidP="00916F7A">
            <w:pPr>
              <w:pStyle w:val="ListParagraph"/>
              <w:numPr>
                <w:ilvl w:val="1"/>
                <w:numId w:val="10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comments on this area of evaluation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32866A9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9B350E2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D294E3B" w14:textId="13D4641A" w:rsidR="00EE70E5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85368F3" w14:textId="200A108A" w:rsidR="00EE70E5" w:rsidRPr="00265F81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239E2860" w14:textId="4DFDBE46" w:rsidR="73210962" w:rsidRDefault="73210962"/>
    <w:p w14:paraId="270D5B3F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2B9B69B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3E821555" w:rsidR="000A363A" w:rsidRPr="00D3344C" w:rsidRDefault="000A363A" w:rsidP="356CB6D0">
            <w:pPr>
              <w:pStyle w:val="Heading1"/>
              <w:numPr>
                <w:ilvl w:val="0"/>
                <w:numId w:val="76"/>
              </w:numPr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Economic Sustainability</w:t>
            </w:r>
          </w:p>
        </w:tc>
      </w:tr>
      <w:tr w:rsidR="00473AD7" w:rsidRPr="00E93E13" w14:paraId="1B572D8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7C3E6150" w:rsidR="00473AD7" w:rsidRPr="00E93E13" w:rsidRDefault="13FB127F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 village is committed to promote economic sustainability supporting business development, entrepreneurship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investment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880E62" w:rsidRPr="00265F81" w14:paraId="13334933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6BE76175" w:rsidR="00880E62" w:rsidRPr="00916F7A" w:rsidRDefault="00880E62" w:rsidP="00916F7A">
            <w:pPr>
              <w:pStyle w:val="ListParagraph"/>
              <w:numPr>
                <w:ilvl w:val="1"/>
                <w:numId w:val="10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support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access to finance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for tourism development and tourism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investment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FC3D6C2" w14:textId="77777777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1D5AB42E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E5A101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028413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F9424F8" w14:textId="77777777" w:rsidR="00880E62" w:rsidRDefault="00880E6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58D7A02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F8E6B01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5ABDBC1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D1A658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8B529B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BCE4FC0" w14:textId="20480DCC" w:rsidR="00FE53F2" w:rsidRPr="00265F81" w:rsidRDefault="00FE53F2" w:rsidP="00916F7A">
            <w:pPr>
              <w:rPr>
                <w:color w:val="404040" w:themeColor="text1" w:themeTint="BF"/>
              </w:rPr>
            </w:pPr>
          </w:p>
        </w:tc>
      </w:tr>
      <w:tr w:rsidR="00880E62" w:rsidRPr="00265F81" w14:paraId="1586B62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1F5E1741" w:rsidR="00880E62" w:rsidRPr="00916F7A" w:rsidRDefault="00880E62" w:rsidP="00916F7A">
            <w:pPr>
              <w:pStyle w:val="ListParagraph"/>
              <w:numPr>
                <w:ilvl w:val="1"/>
                <w:numId w:val="10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a framework that is conducive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business development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, particularly for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Micro, Small and Medium Enterprises (MSMEs)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entrepreneurship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CAA6C8B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3BBF11D7" w:rsidR="00880E62" w:rsidRPr="00265F81" w:rsidRDefault="00880E6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F759CB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0B09CE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71E7A19" w14:textId="77777777" w:rsidR="00783020" w:rsidRDefault="00783020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2800CB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573E9F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AE4B39A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2CAFE3A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087C466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95A9F98" w14:textId="28ED17E2" w:rsidR="004F1F62" w:rsidRPr="00265F81" w:rsidRDefault="004F1F62" w:rsidP="00916F7A">
            <w:pPr>
              <w:rPr>
                <w:color w:val="404040" w:themeColor="text1" w:themeTint="BF"/>
              </w:rPr>
            </w:pPr>
          </w:p>
        </w:tc>
      </w:tr>
      <w:tr w:rsidR="00880E62" w:rsidRPr="00265F81" w14:paraId="187245D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32C" w14:textId="2F2E6AFB" w:rsidR="00880E62" w:rsidRPr="00916F7A" w:rsidRDefault="00880E62" w:rsidP="00916F7A">
            <w:pPr>
              <w:pStyle w:val="ListParagraph"/>
              <w:numPr>
                <w:ilvl w:val="1"/>
                <w:numId w:val="102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economic sustainability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limit): *</w:t>
            </w:r>
          </w:p>
          <w:p w14:paraId="3942E4C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0F0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7ACF88B" w14:textId="77777777" w:rsidR="00880E62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B5AB453" w14:textId="58B2A5BE" w:rsidR="73210962" w:rsidRDefault="73210962"/>
    <w:p w14:paraId="0B2253C4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p w14:paraId="3EF44CF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05"/>
      </w:tblGrid>
      <w:tr w:rsidR="002D3C6B" w:rsidRPr="002D3C6B" w14:paraId="35AD9A64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25B69335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Social Sustainab</w:t>
            </w:r>
            <w:r w:rsidRPr="00D3344C">
              <w:rPr>
                <w:color w:val="816200" w:themeColor="accent5" w:themeShade="80"/>
                <w:sz w:val="28"/>
                <w:szCs w:val="28"/>
                <w:shd w:val="clear" w:color="auto" w:fill="DEDEDE" w:themeFill="text2" w:themeFillTint="33"/>
              </w:rPr>
              <w:t>i</w:t>
            </w:r>
            <w:r w:rsidRPr="00D3344C">
              <w:rPr>
                <w:color w:val="816200" w:themeColor="accent5" w:themeShade="80"/>
                <w:sz w:val="28"/>
                <w:szCs w:val="28"/>
              </w:rPr>
              <w:t>lity</w:t>
            </w:r>
          </w:p>
        </w:tc>
      </w:tr>
      <w:tr w:rsidR="00473AD7" w:rsidRPr="00E93E13" w14:paraId="7C7E0DDA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52EA2AF0" w14:textId="22CF2C69" w:rsidR="00473AD7" w:rsidRPr="00E93E13" w:rsidRDefault="001520C9" w:rsidP="00D44BFE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promote social inclusion and equality</w:t>
            </w:r>
            <w:r w:rsidR="00333A6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355442" w:rsidRPr="00265F81" w14:paraId="300F1BC7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21BE589F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foster employment in the tourism sector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D249D95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55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BE4E0D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20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4F1EE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65CC3A" w14:textId="6B0EDB8D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754BEF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92DED2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D975F2C" w14:textId="77777777" w:rsidR="00551AE5" w:rsidRDefault="00551AE5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132B04D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746638A5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10981226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4FCE730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53DFCC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842F4C3" w14:textId="654B7B1E" w:rsidR="000A62F3" w:rsidRPr="00916F7A" w:rsidRDefault="000A62F3" w:rsidP="00916F7A">
            <w:pPr>
              <w:rPr>
                <w:color w:val="404040" w:themeColor="text1" w:themeTint="BF"/>
              </w:rPr>
            </w:pPr>
          </w:p>
        </w:tc>
      </w:tr>
      <w:tr w:rsidR="00355442" w:rsidRPr="00265F81" w14:paraId="7048555E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52655975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measures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advance gender balance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 and to support skills development, employment and entrepreneurship in tourism for youth (17-29 years old)? *</w:t>
            </w:r>
          </w:p>
          <w:p w14:paraId="5414197C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584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22820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869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E2905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1776FA8" w14:textId="117FAE1E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1FC5528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FCDA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C468E99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9D3D85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1F426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D43E148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0265BE7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AA0711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1BD47CB" w14:textId="46BD9BE6" w:rsidR="00AB6FED" w:rsidRPr="002D3C33" w:rsidRDefault="00AB6FED" w:rsidP="00916F7A">
            <w:r>
              <w:t xml:space="preserve"> </w:t>
            </w:r>
          </w:p>
        </w:tc>
      </w:tr>
      <w:tr w:rsidR="00355442" w:rsidRPr="00265F81" w14:paraId="5A62ADDC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7C7524ED" w:rsidR="00355442" w:rsidRPr="00916F7A" w:rsidRDefault="00355442" w:rsidP="000A62F3">
            <w:pPr>
              <w:pStyle w:val="ListParagraph"/>
              <w:numPr>
                <w:ilvl w:val="1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foster opportunities for vulnerable populations in tourism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(i.e., underrepresented residents from indigenous groups of ethnic minorities and persons with disabilities)? *</w:t>
            </w:r>
          </w:p>
          <w:p w14:paraId="6FBED7A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354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654951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3473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BA5BE7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33EF1" w14:textId="5E94D929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1A11E2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D0F201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C7F8352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B406CF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lastRenderedPageBreak/>
              <w:t>Please provide relevant links (documents saved on a cloud-based storage space, web pages links) that support your answer:</w:t>
            </w:r>
          </w:p>
          <w:p w14:paraId="01A08F7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7AD1610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6341605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73D7141" w14:textId="77777777" w:rsidR="000A62F3" w:rsidRPr="009133FD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4027F1D" w14:textId="501CD488" w:rsidR="00E04D77" w:rsidRPr="00916F7A" w:rsidRDefault="00E04D77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12A61236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01B686EE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measures and initiatives to advance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human resources, education and skills development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, with particular focus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advancing innovation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reducing the digital skills gap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in tourism? *</w:t>
            </w:r>
          </w:p>
          <w:p w14:paraId="2D16005B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4343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1878B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800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DB5C79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445C441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536B3D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9EFC6C" w14:textId="77777777" w:rsidR="00EA778B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9B20441" w14:textId="77777777" w:rsidR="00BD729D" w:rsidRPr="00F50D1A" w:rsidRDefault="00BD729D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476497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8ED4EF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2FB59C8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FB037C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657C8BE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B23B3CE" w14:textId="39AD6000" w:rsidR="00E70CFC" w:rsidRPr="00916F7A" w:rsidRDefault="00E70CFC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051F395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60603CBC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advance accessibility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for travellers with specific access requirements (persons with disabilities)? *</w:t>
            </w:r>
          </w:p>
          <w:p w14:paraId="3503F02D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415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21C6C3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297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1D30D90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6A7B4A" w14:textId="5A421FD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743AFA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B7025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1DC2FCAB" w14:textId="77777777" w:rsidR="00501CBB" w:rsidRDefault="00501CBB" w:rsidP="000A62F3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3DDB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7E3DE57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799B9BD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F774C8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2EBF6162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4CD5BA3" w14:textId="41C2BABF" w:rsidR="000A62F3" w:rsidRPr="00916F7A" w:rsidRDefault="000A62F3" w:rsidP="000A62F3">
            <w:pPr>
              <w:spacing w:line="276" w:lineRule="auto"/>
              <w:jc w:val="both"/>
              <w:rPr>
                <w:color w:val="404040" w:themeColor="text1" w:themeTint="BF"/>
              </w:rPr>
            </w:pPr>
          </w:p>
        </w:tc>
      </w:tr>
      <w:tr w:rsidR="00355442" w:rsidRPr="00265F81" w14:paraId="5E6D73F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81DD" w14:textId="132D5579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social sustainability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04E2F9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2856723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2690EC0A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789DE74B" w14:textId="23D5E328" w:rsidR="73210962" w:rsidRDefault="73210962"/>
    <w:p w14:paraId="19C53FAA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0392AAF7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7DD18D6B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Environmental Sustainability</w:t>
            </w:r>
          </w:p>
        </w:tc>
      </w:tr>
      <w:tr w:rsidR="00C14003" w:rsidRPr="00E93E13" w14:paraId="1A6F47E0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209ECED4" w:rsidR="00C14003" w:rsidRPr="00E93E13" w:rsidRDefault="00C14003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environmental sustainability through the promotion and/or dissemination of policies, measures and initiatives that advance the preservation and conservation of its natural resources and minimize the impact of tourism development on the environment.</w:t>
            </w:r>
          </w:p>
        </w:tc>
      </w:tr>
      <w:tr w:rsidR="00F4453B" w:rsidRPr="00265F81" w14:paraId="09CD2B34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35D6772C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for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preservation and conservation of natural resources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B1F9F18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91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27437F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703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289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AEB61C" w14:textId="32586B37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C83B73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18A7C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B5A66B6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254C6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7F1E73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640C96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E7A6D40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9BDF003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1A48AD4" w14:textId="77777777" w:rsidR="00473D72" w:rsidRPr="00343837" w:rsidRDefault="00473D72" w:rsidP="00473D7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0200C15" w14:textId="0FDF3D75" w:rsidR="00CD09FD" w:rsidRPr="00E822DE" w:rsidRDefault="00CD09FD" w:rsidP="0034383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50B0F3B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23DF8E13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fighting climate change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A9B01E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9709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A4681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4221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3AE3A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F4634FD" w14:textId="14A7DD4E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3E9E27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A2397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8586D75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1A5B37D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CE38D30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0AC4EEA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D5C572E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A893009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DBC320A" w14:textId="7AF314B8" w:rsidR="007B79F7" w:rsidRPr="00916F7A" w:rsidRDefault="007B79F7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8F28518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02F2FC9B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measures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reduce single-use plastics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tourism? *</w:t>
            </w:r>
          </w:p>
          <w:p w14:paraId="277CAB9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0262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4CF3E0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8052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D8C9180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58143E9B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0968291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FDA1E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0EF7342" w14:textId="77777777" w:rsidR="00F4453B" w:rsidRDefault="00F4453B" w:rsidP="006A01A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B3CA7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D6B288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2FE68BB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504B5C9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0BEB06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7C8ECA1" w14:textId="26E20164" w:rsidR="006514F0" w:rsidRPr="00265F81" w:rsidRDefault="006514F0" w:rsidP="00712D6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B5AE479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1DC0EA91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monitor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reduce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the impact of tourism on </w:t>
            </w:r>
            <w:r w:rsidR="6B094193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energy</w:t>
            </w:r>
            <w:r w:rsidR="6B094193" w:rsidRPr="73210962">
              <w:rPr>
                <w:rFonts w:ascii="Arial" w:hAnsi="Arial" w:cs="Arial"/>
                <w:color w:val="404040" w:themeColor="text1" w:themeTint="BF"/>
              </w:rPr>
              <w:t xml:space="preserve"> (i.e. </w:t>
            </w:r>
            <w:r w:rsidR="6738E0DC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electricity</w:t>
            </w:r>
            <w:r w:rsidR="587FBDCF" w:rsidRPr="73210962">
              <w:rPr>
                <w:rFonts w:ascii="Arial" w:hAnsi="Arial" w:cs="Arial"/>
                <w:b/>
                <w:bCs/>
                <w:color w:val="404040" w:themeColor="text1" w:themeTint="BF"/>
              </w:rPr>
              <w:t>, etc.)</w:t>
            </w:r>
            <w:r w:rsidR="6738E0DC" w:rsidRPr="00916F7A">
              <w:rPr>
                <w:rFonts w:ascii="Arial" w:hAnsi="Arial" w:cs="Arial"/>
                <w:color w:val="404040" w:themeColor="text1" w:themeTint="BF"/>
              </w:rPr>
              <w:t xml:space="preserve"> and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water consumption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the generation of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sewage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solid waste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2718AE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15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EBA3D3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99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F8CDE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635FA995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521324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92B5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7D36A7B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B79D1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136961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BBE942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946041D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E18C10C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44ACC47" w14:textId="49DBD089" w:rsidR="00A23893" w:rsidRPr="00916F7A" w:rsidRDefault="00A23893" w:rsidP="00DD01B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17E736F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F7AE" w14:textId="44962484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environmental sustainability in this area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4FC816A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A1A751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EC1814C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9A628AD" w14:textId="5B0D4422" w:rsidR="73210962" w:rsidRDefault="73210962"/>
    <w:p w14:paraId="1AF46AB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20BB97D7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A2C15EE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lastRenderedPageBreak/>
              <w:t>Tourism Development and Value Chain Integration</w:t>
            </w:r>
          </w:p>
        </w:tc>
      </w:tr>
      <w:tr w:rsidR="00D56834" w:rsidRPr="00FA2CB1" w14:paraId="66C94222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140E560C" w:rsidR="00D56834" w:rsidRPr="00FA2CB1" w:rsidRDefault="1828750A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tourism in the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village 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is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significant</w:t>
            </w:r>
            <w:r w:rsidR="0068058D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ly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marketed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</w:t>
            </w:r>
            <w:r w:rsidR="00D558C5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F047C6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develop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. </w:t>
            </w:r>
            <w:r w:rsidR="00AD630F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further promotes the enhancement of the tourism value chain and the competitiveness of the destination in areas related to market access, marketing and promotion, innovation, product development and quality. </w:t>
            </w:r>
          </w:p>
        </w:tc>
      </w:tr>
      <w:tr w:rsidR="00F4453B" w:rsidRPr="00265F81" w14:paraId="5AE808B4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7AB1A389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Is the village integrated into an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area with wider tourism attractions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(e.g.  part of a thematic national, regional or international route, of a cluster of villages with common natural and cultural values, of a natural park, etc)? *</w:t>
            </w:r>
          </w:p>
          <w:p w14:paraId="02F2531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3636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56A1F3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0776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3BC7C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76D50B3" w14:textId="16B49DC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D7DBC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17207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E7DEE71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408CEF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0F8DAC2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5ED161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2374A95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D90A77F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7FA402D" w14:textId="0C69059B" w:rsidR="00EA07FA" w:rsidRPr="00265F81" w:rsidRDefault="00EA07FA" w:rsidP="00A24E29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10D6D67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0104B756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accommodation options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that reflect rural and local values? *</w:t>
            </w:r>
          </w:p>
          <w:p w14:paraId="0AB018A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74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AFA0A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32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B21D0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8105589" w14:textId="13FFA076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5FBA6B14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AAC419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89656E9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C733BD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1318A710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3CDDCA4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B96528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0E8BB71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430A68A" w14:textId="29C2F1E9" w:rsidR="00544861" w:rsidRPr="00916F7A" w:rsidRDefault="00544861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C3B80BB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72048A61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promote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local gastronomy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local culinary culture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6E093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7379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8883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658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3BD0C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4B75A519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C4B0CA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0F4A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12D8A180" w14:textId="77777777" w:rsidR="00F4453B" w:rsidRDefault="00F4453B" w:rsidP="009A1040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96FAC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71EEC0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8516C3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6B118C7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A566913" w14:textId="321E171D" w:rsidR="00A24E29" w:rsidRPr="000A62F3" w:rsidRDefault="000A62F3" w:rsidP="00A24E29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F410FD7" w14:textId="6B1BA5DF" w:rsidR="00BB69FC" w:rsidRPr="005666AC" w:rsidRDefault="00BB69FC" w:rsidP="00916F7A"/>
        </w:tc>
      </w:tr>
      <w:tr w:rsidR="00F4453B" w:rsidRPr="00265F81" w14:paraId="6FF1DECA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1BFB76F5" w:rsidR="00F4453B" w:rsidRPr="00916F7A" w:rsidRDefault="00F4453B" w:rsidP="000A62F3">
            <w:pPr>
              <w:pStyle w:val="ListParagraph"/>
              <w:numPr>
                <w:ilvl w:val="1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promote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inclusion of farmers and local producers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(handicrafts, etc.)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products, activities and experiences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related to local traditions and facilitate their purchase by tourists? *</w:t>
            </w:r>
          </w:p>
          <w:p w14:paraId="0956AFF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24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DA9E8F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918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A5BB2E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90E3DC" w14:textId="6644B669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8AE87AF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9837F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B79019" w14:textId="77777777" w:rsidR="00F4453B" w:rsidRDefault="00F4453B" w:rsidP="002D15F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35C81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4A9CD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17070B9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1A14A04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3A14900" w14:textId="77777777" w:rsidR="000A62F3" w:rsidRPr="009133FD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ADBE5DE" w14:textId="11F193C6" w:rsidR="0091114B" w:rsidRPr="00916F7A" w:rsidRDefault="0091114B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B33F22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139E2D18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advocate for the implementation of tourism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quality standards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certification systems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among tourism businesses and services providers? *</w:t>
            </w:r>
          </w:p>
          <w:p w14:paraId="7AC4AF3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4667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683DC2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5204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A19D1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F5DA2B" w14:textId="0428CF08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ED78D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140AA2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BF3ED3E" w14:textId="77777777" w:rsidR="00F4453B" w:rsidRDefault="00F4453B" w:rsidP="00412F2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9C479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A737F3E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BE52C04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1D65BA9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78743CD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FDEDEF2" w14:textId="3E138764" w:rsidR="00D17DB2" w:rsidRPr="00916F7A" w:rsidRDefault="00D17DB2" w:rsidP="00897664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28A2AB5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CB0" w14:textId="3F3EFF14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 businesses in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e-commerce facilities and/or electronic payments?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68EE07F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217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749B2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02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E2F82C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55786E6" w14:textId="77777777" w:rsidR="00F4453B" w:rsidRPr="00265F81" w:rsidRDefault="00F4453B" w:rsidP="003B68C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67FB092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9B256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4A96E09" w14:textId="77777777" w:rsidR="00F4453B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22AE9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590BAA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C55BD2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045B617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D676A0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B4D51B7" w14:textId="28F41DA9" w:rsidR="002A6179" w:rsidRPr="00916F7A" w:rsidRDefault="002A6179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9FE0F4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2904CE9E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signage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39DCCB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533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C33D2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401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0DF5A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A96FF5B" w14:textId="20C767D8" w:rsidR="00F4453B" w:rsidRPr="00EA778B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EA778B">
              <w:rPr>
                <w:rFonts w:ascii="Arial" w:hAnsi="Arial" w:cs="Arial"/>
                <w:color w:val="404040" w:themeColor="text1" w:themeTint="BF"/>
              </w:rPr>
              <w:t>If selected YES, please provide up to 3 examples (photos):</w:t>
            </w:r>
          </w:p>
          <w:p w14:paraId="0DCF3C86" w14:textId="77777777" w:rsidR="00F4453B" w:rsidRPr="00EA778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F4453B" w:rsidRPr="00EA778B" w14:paraId="58DCA270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519AE6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EA778B" w14:paraId="09196D83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5092B5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265F81" w14:paraId="23090E67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EAF8" w14:textId="46B1662C" w:rsidR="00F4453B" w:rsidRPr="00FA2CB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</w:tbl>
          <w:p w14:paraId="7D7D4F22" w14:textId="3261DA33" w:rsidR="00AF4887" w:rsidRPr="00265F81" w:rsidRDefault="00AF4887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253ED03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055DB415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host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events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and/or has developed relevant events, particularly related to local culture, knowledge and products? *</w:t>
            </w:r>
          </w:p>
          <w:p w14:paraId="38A0854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020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12557B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474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A31BC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CF39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events that the village has developed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46598C2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46286D0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9ACE034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67FBE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37A80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5360FF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60EBD56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E8260FC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6374C8D" w14:textId="5253FEEF" w:rsidR="00823639" w:rsidRPr="00265F81" w:rsidRDefault="00823639" w:rsidP="007936D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7EEF63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55410530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000000" w:themeColor="text1"/>
              </w:rPr>
              <w:t xml:space="preserve">Does the village have or participate in </w:t>
            </w:r>
            <w:r w:rsidRPr="00916F7A">
              <w:rPr>
                <w:rFonts w:ascii="Arial" w:hAnsi="Arial" w:cs="Arial"/>
                <w:b/>
                <w:bCs/>
                <w:color w:val="000000" w:themeColor="text1"/>
              </w:rPr>
              <w:t>marketing and promotion</w:t>
            </w:r>
            <w:r w:rsidRPr="00916F7A">
              <w:rPr>
                <w:rFonts w:ascii="Arial" w:hAnsi="Arial" w:cs="Arial"/>
                <w:color w:val="000000" w:themeColor="text1"/>
              </w:rPr>
              <w:t xml:space="preserve"> plans/initiatives? *</w:t>
            </w:r>
          </w:p>
          <w:p w14:paraId="663960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993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4A2C7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397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2989C4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B15CB1" w14:textId="7F9DEA45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2193DE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D6933B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8B8F74A" w14:textId="77777777" w:rsidR="00F4453B" w:rsidRPr="000A62F3" w:rsidRDefault="00F4453B" w:rsidP="000A62F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F9BD2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DDAAA4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8C364A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AF8FBA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CDA730F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AF38AC1" w14:textId="77777777" w:rsidR="00F4453B" w:rsidRPr="00265F81" w:rsidRDefault="00F4453B" w:rsidP="002C0F0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A2A4E6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45A9D688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Is the village’s tourism offer well represented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online and offline travel distribution channels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(i.e.: Google My Business, TripAdvisor, Booking.com, etc.) and in other new business models platforms? *</w:t>
            </w:r>
          </w:p>
          <w:p w14:paraId="1288C56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494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408CC7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6342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97D95B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7A246A" w14:textId="5580503E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(80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7CC32C7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68CB275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FAA04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CA6DCAA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86C6F54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2F7AFDF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322ED5B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DF892BF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ABB0169" w14:textId="49CAADD8" w:rsidR="00222969" w:rsidRPr="00916F7A" w:rsidRDefault="008315C7" w:rsidP="00CA7C49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</w:tc>
      </w:tr>
      <w:tr w:rsidR="00F4453B" w:rsidRPr="00265F81" w14:paraId="57E344D8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69836152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innovative products and experiences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</w:p>
          <w:p w14:paraId="133695D5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071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1ECF24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756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F4453B" w:rsidRDefault="00F4453B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4EEF86F0" w:rsidR="00F4453B" w:rsidRPr="00265F81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of how the village promotes its innovative products and experiences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B9C8C11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62446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5F51333" w14:textId="77777777" w:rsidR="00CA7C49" w:rsidRPr="00F50D1A" w:rsidRDefault="00CA7C49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7C53752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8C1B50E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A4B9EF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21D80FB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0E9F992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32F19F0" w14:textId="106B3817" w:rsidR="00F4453B" w:rsidRPr="00916F7A" w:rsidRDefault="00F4453B" w:rsidP="00916F7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FBCF45E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380CCB19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000000" w:themeColor="text1"/>
              </w:rPr>
              <w:lastRenderedPageBreak/>
              <w:t xml:space="preserve">Please describe how </w:t>
            </w:r>
            <w:r w:rsidRPr="00916F7A">
              <w:rPr>
                <w:rFonts w:ascii="Arial" w:hAnsi="Arial" w:cs="Arial"/>
                <w:b/>
                <w:bCs/>
                <w:color w:val="000000" w:themeColor="text1"/>
              </w:rPr>
              <w:t>tourism brings positive economic impact</w:t>
            </w:r>
            <w:r w:rsidRPr="00916F7A">
              <w:rPr>
                <w:rFonts w:ascii="Arial" w:hAnsi="Arial" w:cs="Arial"/>
                <w:color w:val="000000" w:themeColor="text1"/>
              </w:rPr>
              <w:t xml:space="preserve"> to the community and how it complements with existing economic activities such as agriculture, forestry, livestock and/or fisheries and their relevant processing industries. * </w:t>
            </w:r>
            <w:r w:rsidRPr="00916F7A">
              <w:rPr>
                <w:rFonts w:ascii="Arial" w:hAnsi="Arial" w:cs="Arial"/>
                <w:i/>
                <w:iCs/>
                <w:color w:val="000000" w:themeColor="text1"/>
              </w:rPr>
              <w:t>(100 words limit)</w:t>
            </w:r>
            <w:r w:rsidRPr="00916F7A">
              <w:rPr>
                <w:rFonts w:ascii="Arial" w:hAnsi="Arial" w:cs="Arial"/>
                <w:color w:val="000000" w:themeColor="text1"/>
              </w:rPr>
              <w:t>:</w:t>
            </w:r>
          </w:p>
          <w:p w14:paraId="0443452F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3C1D27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1F0C00D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644011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3856E26C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add any relevant information on policies, measures and initiatives that the village implements for tourism development and value chain integration (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0F3A944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EB14B34" w14:textId="6D62CBCF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231A83C" w14:textId="77777777" w:rsidR="00AF383E" w:rsidRPr="00F50D1A" w:rsidRDefault="00AF383E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D426813" w14:textId="12D5BEAE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4BA5AB40" w14:textId="66D24996" w:rsidR="73210962" w:rsidRDefault="73210962"/>
    <w:p w14:paraId="64F5531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2D3C6B" w:rsidRPr="002D3C6B" w14:paraId="2EFE6AD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52BBFF39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Governance and prioritization of tourism</w:t>
            </w:r>
          </w:p>
        </w:tc>
      </w:tr>
      <w:tr w:rsidR="003E4150" w:rsidRPr="00667181" w14:paraId="681899C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4E328564" w:rsidR="003E4150" w:rsidRPr="00667181" w:rsidRDefault="00667181" w:rsidP="0066718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is committed to make </w:t>
            </w:r>
            <w:r w:rsidR="00942D12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</w:t>
            </w:r>
            <w:r w:rsidR="00942D12"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ourism </w:t>
            </w: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a strategic pillar for rural development. It further promotes a governance model based on public-private partnerships, cooperation with other government levels and the engagement of the community in tourism planning and development.</w:t>
            </w:r>
          </w:p>
        </w:tc>
      </w:tr>
      <w:tr w:rsidR="004D7C6D" w:rsidRPr="00667181" w14:paraId="7D66C50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39C3" w14:textId="77CA5111" w:rsidR="004D7C6D" w:rsidRPr="00916F7A" w:rsidRDefault="00C331C9" w:rsidP="00916F7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7.1. </w:t>
            </w:r>
            <w:r w:rsidR="000E34F3" w:rsidRPr="00916F7A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Has the village a dedicated </w:t>
            </w:r>
            <w:r w:rsidR="000E34F3" w:rsidRPr="00916F7A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tourism development plan or policy</w:t>
            </w:r>
            <w:r w:rsidR="000E34F3" w:rsidRPr="00916F7A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? *</w:t>
            </w:r>
          </w:p>
          <w:p w14:paraId="71EA1692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80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C70E59C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613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257434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E7C344" w14:textId="16C3B702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</w:t>
            </w:r>
            <w:r w:rsidR="00515934">
              <w:rPr>
                <w:rFonts w:ascii="Arial" w:hAnsi="Arial" w:cs="Arial"/>
                <w:color w:val="404040" w:themeColor="text1" w:themeTint="BF"/>
              </w:rPr>
              <w:t>a link to the document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C28917" w14:textId="77777777" w:rsidR="000E34F3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9EDE9A2" w14:textId="77777777" w:rsidR="000E34F3" w:rsidRDefault="000E34F3" w:rsidP="000E34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1230BC6D" w14:textId="77777777" w:rsidR="000E34F3" w:rsidRDefault="000E34F3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  <w:p w14:paraId="695A232B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2040DA0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08B8745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3D13B3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CDA261E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583692D" w14:textId="475D823C" w:rsidR="001B6617" w:rsidRPr="00D3344C" w:rsidRDefault="001B6617" w:rsidP="001B661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</w:tc>
      </w:tr>
      <w:tr w:rsidR="00F4453B" w:rsidRPr="00265F81" w14:paraId="685CAAA4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447DDE70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Has the village a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dedicated structure for tourism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development and management (public, private or public-private)? *</w:t>
            </w:r>
          </w:p>
          <w:p w14:paraId="20441085" w14:textId="3DD7713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660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3A81F9" w14:textId="5E32D7B4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871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992E7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0991CC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2C60E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339463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4D9D49B1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734BC0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D1F4478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3929233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8FF89DE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E58CD3C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CF66E10" w14:textId="42AB4774" w:rsidR="00BA60FC" w:rsidRPr="00916F7A" w:rsidRDefault="00BA60FC" w:rsidP="00916F7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610DAD1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1A08873E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collaboration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with the businesses in the village? *</w:t>
            </w:r>
          </w:p>
          <w:p w14:paraId="36B3C73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98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EE0B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42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3D1AA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B01EBEE" w14:textId="12113128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B79D1B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12D6F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A9AFEF1" w14:textId="77777777" w:rsidR="00F4453B" w:rsidRDefault="00F4453B" w:rsidP="00DA4534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D7BF41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1750587F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05FCBE5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61DB5CD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CD480B8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F016144" w14:textId="382F0E5A" w:rsidR="00E54F51" w:rsidRPr="00916F7A" w:rsidRDefault="00E54F51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DBD7B9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2B0E73D8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cooperate with national or regional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governments on tourism initiatives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15305B7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9790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0F1358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8313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661D50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27F7A21" w14:textId="422DFE70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279C94C5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04159E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7B404FF" w14:textId="77777777" w:rsidR="00F4453B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1CA39C7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BB75A20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4095AFC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5F45BD4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0A73852C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0F08D93" w14:textId="2BDCECC7" w:rsidR="00582193" w:rsidRPr="00391641" w:rsidRDefault="00582193" w:rsidP="00916F7A"/>
        </w:tc>
      </w:tr>
      <w:tr w:rsidR="00F4453B" w:rsidRPr="00265F81" w14:paraId="4A609FDF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3D8F1D15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participation of the community and its residents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 planning and development; and has measures that contribute to have tourism improve local well-being and satisfaction? *</w:t>
            </w:r>
          </w:p>
          <w:p w14:paraId="5A98580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337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175BF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544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B1CD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20A042D" w14:textId="13234D4B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2C9875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5942B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CD49D97" w14:textId="77777777" w:rsidR="00F4453B" w:rsidRDefault="00F4453B" w:rsidP="00355710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841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9E8A007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1C500A6E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5ACE84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5583FEB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32BFFF1" w14:textId="5341C8A1" w:rsidR="008027FF" w:rsidRPr="007B516D" w:rsidRDefault="008027FF" w:rsidP="00916F7A"/>
        </w:tc>
      </w:tr>
      <w:tr w:rsidR="00F4453B" w:rsidRPr="00265F81" w14:paraId="578DA30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11F520BD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collaborate with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educational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academic institutions</w:t>
            </w:r>
            <w:r w:rsidR="00DF5D7D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D63F64" w:rsidRPr="00916F7A">
              <w:rPr>
                <w:rFonts w:ascii="Arial" w:hAnsi="Arial" w:cs="Arial"/>
                <w:color w:val="404040" w:themeColor="text1" w:themeTint="BF"/>
              </w:rPr>
              <w:t xml:space="preserve">in tourism related </w:t>
            </w:r>
            <w:r w:rsidR="009C67F3" w:rsidRPr="00916F7A">
              <w:rPr>
                <w:rFonts w:ascii="Arial" w:hAnsi="Arial" w:cs="Arial"/>
                <w:color w:val="404040" w:themeColor="text1" w:themeTint="BF"/>
              </w:rPr>
              <w:t>issues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4A4AFC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652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F76DC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52386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B3B76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6B315D3E" w14:textId="32F32E8F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9364C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333EE3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1D40C50" w14:textId="77777777" w:rsidR="00F4453B" w:rsidRDefault="00F4453B" w:rsidP="002E003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FC5C2A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6868A2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3830397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42D918C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3356B98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637FA7C" w14:textId="77777777" w:rsidR="002E0037" w:rsidRPr="007B516D" w:rsidRDefault="002E0037" w:rsidP="00916F7A"/>
        </w:tc>
      </w:tr>
      <w:tr w:rsidR="00F4453B" w:rsidRPr="00265F81" w14:paraId="662BEA7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224ABE26" w:rsidR="00F4453B" w:rsidRPr="00916F7A" w:rsidRDefault="767DCC19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governance and prioritization of tourism (market intelligence tools, etc.)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7A2772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C22E6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64624ED" w14:textId="77777777" w:rsidR="00A3689F" w:rsidRPr="00265F81" w:rsidRDefault="00A3689F" w:rsidP="00C7739B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65D21AC" w14:textId="61D78508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FF7A90B" w14:textId="5F7A554A" w:rsidR="73210962" w:rsidRDefault="73210962"/>
    <w:p w14:paraId="29117BF8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4F402714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2D99787D" w:rsidR="000A363A" w:rsidRPr="00D3344C" w:rsidRDefault="000A363A" w:rsidP="0453DCA3">
            <w:pPr>
              <w:pStyle w:val="Heading1"/>
              <w:rPr>
                <w:rFonts w:cstheme="majorBidi"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lastRenderedPageBreak/>
              <w:t>Infrastructure and connectivity</w:t>
            </w:r>
          </w:p>
        </w:tc>
      </w:tr>
      <w:tr w:rsidR="00CF6707" w:rsidRPr="00FA2CB1" w14:paraId="7EF9F46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29864E7D" w:rsidR="00CF6707" w:rsidRPr="00FA2CB1" w:rsidRDefault="00CF6707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FA2CB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infrastructure to facilitate access and communications that improve the wellbeing of rural communities, business development as well as the visitor experience.</w:t>
            </w:r>
          </w:p>
        </w:tc>
      </w:tr>
      <w:tr w:rsidR="00F4453B" w:rsidRPr="00265F81" w14:paraId="205BDC63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DA8" w14:textId="6F1FCD53" w:rsidR="009871EF" w:rsidRPr="00DB3E0A" w:rsidRDefault="00F4453B" w:rsidP="00916F7A">
            <w:pPr>
              <w:pStyle w:val="ListParagraph"/>
              <w:numPr>
                <w:ilvl w:val="1"/>
                <w:numId w:val="107"/>
              </w:numPr>
              <w:spacing w:after="0" w:line="240" w:lineRule="auto"/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provide a description of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village’s transport infrastructure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that facilitates connectivity (i.e. paved access roads, public transport services, regular frequencies, available schedules, etc.)? *</w:t>
            </w:r>
            <w:r w:rsidRPr="00DB3E0A">
              <w:t xml:space="preserve">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2EC10C77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7C3989" w14:textId="77777777" w:rsidR="00DB3E0A" w:rsidRPr="00F50D1A" w:rsidRDefault="00DB3E0A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661B3424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CAC3CC5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6A4166D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FFD2AA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E5A9825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D71EAE7" w14:textId="77777777" w:rsidR="00E64E24" w:rsidRPr="00E64E24" w:rsidRDefault="00E64E24" w:rsidP="00E64E24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00379E3" w14:textId="253B9F28" w:rsidR="009A46C5" w:rsidRPr="00265F81" w:rsidRDefault="009A46C5" w:rsidP="00916F7A"/>
        </w:tc>
      </w:tr>
      <w:tr w:rsidR="00384D3D" w:rsidRPr="00265F81" w14:paraId="0C66875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C4E2" w14:textId="03E7A23A" w:rsidR="00DB3E0A" w:rsidRPr="00916F7A" w:rsidRDefault="00150A98" w:rsidP="00916F7A">
            <w:pPr>
              <w:pStyle w:val="ListParagraph"/>
              <w:numPr>
                <w:ilvl w:val="1"/>
                <w:numId w:val="107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provide a description of the status o</w:t>
            </w:r>
            <w:r w:rsidR="007C3524" w:rsidRPr="00916F7A">
              <w:rPr>
                <w:rFonts w:ascii="Arial" w:hAnsi="Arial" w:cs="Arial"/>
                <w:color w:val="404040" w:themeColor="text1" w:themeTint="BF"/>
              </w:rPr>
              <w:t>f access</w:t>
            </w:r>
            <w:r w:rsidR="000A71BC" w:rsidRPr="00916F7A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 w:rsidR="007C3524" w:rsidRPr="00916F7A">
              <w:rPr>
                <w:rFonts w:ascii="Arial" w:hAnsi="Arial" w:cs="Arial"/>
                <w:color w:val="404040" w:themeColor="text1" w:themeTint="BF"/>
              </w:rPr>
              <w:t xml:space="preserve"> to the following services: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* (</w:t>
            </w:r>
            <w:r w:rsidR="00286CB8" w:rsidRPr="00916F7A">
              <w:rPr>
                <w:rFonts w:ascii="Arial" w:hAnsi="Arial" w:cs="Arial"/>
                <w:color w:val="404040" w:themeColor="text1" w:themeTint="BF"/>
              </w:rPr>
              <w:t>1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00 words limit</w:t>
            </w:r>
            <w:r w:rsidR="00053CFB" w:rsidRPr="00916F7A">
              <w:rPr>
                <w:rFonts w:ascii="Arial" w:hAnsi="Arial" w:cs="Arial"/>
                <w:color w:val="404040" w:themeColor="text1" w:themeTint="BF"/>
              </w:rPr>
              <w:t xml:space="preserve"> total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):</w:t>
            </w:r>
          </w:p>
          <w:p w14:paraId="5FF2CFE7" w14:textId="5086BAD1" w:rsidR="00053CFB" w:rsidRPr="006775A7" w:rsidRDefault="00053CFB" w:rsidP="00D3344C">
            <w:pPr>
              <w:pStyle w:val="CommentText"/>
              <w:numPr>
                <w:ilvl w:val="0"/>
                <w:numId w:val="99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drinking water</w:t>
            </w:r>
          </w:p>
          <w:p w14:paraId="011ECB81" w14:textId="39048410" w:rsidR="00053CFB" w:rsidRPr="006775A7" w:rsidRDefault="00053CFB" w:rsidP="00D3344C">
            <w:pPr>
              <w:pStyle w:val="CommentText"/>
              <w:numPr>
                <w:ilvl w:val="0"/>
                <w:numId w:val="99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sanitation services</w:t>
            </w:r>
          </w:p>
          <w:p w14:paraId="1571CDA3" w14:textId="19D1709C" w:rsidR="00053CFB" w:rsidRPr="006775A7" w:rsidRDefault="00053CFB" w:rsidP="00D3344C">
            <w:pPr>
              <w:pStyle w:val="CommentText"/>
              <w:numPr>
                <w:ilvl w:val="0"/>
                <w:numId w:val="99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electricity</w:t>
            </w:r>
          </w:p>
          <w:p w14:paraId="467D2291" w14:textId="77777777" w:rsidR="00053CFB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31B61BAA" w14:textId="32501D34" w:rsidR="00053CFB" w:rsidRPr="00F50D1A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C84C4A5" w14:textId="77777777" w:rsidR="003F116A" w:rsidRPr="00916F7A" w:rsidRDefault="003F116A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1DBF8C4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758F0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0FDF151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91F731D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68FEC56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9535165" w14:textId="54961C11" w:rsidR="001C5FE1" w:rsidRPr="00916F7A" w:rsidRDefault="001C5FE1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0C2311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EE71" w14:textId="42C9326D" w:rsidR="009871EF" w:rsidRPr="00916F7A" w:rsidRDefault="00F4453B" w:rsidP="00916F7A">
            <w:pPr>
              <w:pStyle w:val="ListParagraph"/>
              <w:numPr>
                <w:ilvl w:val="1"/>
                <w:numId w:val="107"/>
              </w:numPr>
              <w:spacing w:after="0" w:line="240" w:lineRule="auto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provide a description of the village’s communications technology and digital infrastructure (i.e. mobile broadband – 3G or above - internet bandwidth, access to big data technology, etc.</w:t>
            </w:r>
            <w:r w:rsidRPr="007735BF">
              <w:t>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1E782830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F227C08" w14:textId="34E1EAC6" w:rsidR="00F4453B" w:rsidRPr="00265F81" w:rsidRDefault="00F4453B" w:rsidP="004647FF">
            <w:pPr>
              <w:pStyle w:val="ListParagraph"/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</w:p>
          <w:p w14:paraId="64ABDF31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09E382A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0DD632C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8326681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0931C56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1B7EC90" w14:textId="0C77A2C4" w:rsidR="00F4453B" w:rsidRPr="00265F81" w:rsidRDefault="00F4453B" w:rsidP="00E556CB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B5237E2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6C84" w14:textId="278990F2" w:rsidR="009871EF" w:rsidRPr="00916F7A" w:rsidRDefault="00F4453B" w:rsidP="00916F7A">
            <w:pPr>
              <w:pStyle w:val="ListParagraph"/>
              <w:numPr>
                <w:ilvl w:val="1"/>
                <w:numId w:val="107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add any relevant information related to this area (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54FDB781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5970AA4B" w14:textId="77777777" w:rsidR="00A3689F" w:rsidRPr="00265F81" w:rsidRDefault="00A3689F" w:rsidP="009B3F5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153E2" w14:textId="0C85867C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40351C4" w14:textId="66716F26" w:rsidR="73210962" w:rsidRDefault="73210962"/>
    <w:p w14:paraId="35FB7463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2285C02D" w14:textId="77777777" w:rsidTr="009871E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387031A1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Health, Safety and Security</w:t>
            </w:r>
          </w:p>
        </w:tc>
      </w:tr>
      <w:tr w:rsidR="00667181" w:rsidRPr="00375F33" w14:paraId="3FE1D16E" w14:textId="77777777" w:rsidTr="009871E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0A52070" w:rsidR="00667181" w:rsidRPr="00375F33" w:rsidRDefault="00B81601" w:rsidP="00375F3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health, safety and security systems to safeguard residents and tourists</w:t>
            </w:r>
            <w:r w:rsidR="00375F33" w:rsidRPr="00375F3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F4453B" w:rsidRPr="00265F81" w14:paraId="2305C921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5BA3CBA0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Is the village part of a public health, safety and security plan/system? *</w:t>
            </w:r>
          </w:p>
          <w:p w14:paraId="6ED75109" w14:textId="16F252CB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92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4CBE28" w14:textId="17FFA394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4407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C27DE5E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8AB430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CA6319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C8614B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6D4925A" w14:textId="77777777" w:rsidR="000777B2" w:rsidRPr="00F50D1A" w:rsidRDefault="000777B2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6CA165CF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6CB9463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B0859E1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A6CE442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E7D7172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5018B33" w14:textId="2EC3A309" w:rsidR="00F4453B" w:rsidRPr="00A3689F" w:rsidRDefault="00F4453B" w:rsidP="00916F7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6B7441B0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39C51FF8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Is the village close to health care services and providers? *</w:t>
            </w:r>
          </w:p>
          <w:p w14:paraId="51BEE79C" w14:textId="77777777" w:rsidR="00A110C0" w:rsidRPr="00916F7A" w:rsidRDefault="00A110C0" w:rsidP="00916F7A">
            <w:pPr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DEF26A1" w14:textId="778CBC5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073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A9DC55" w14:textId="21B547F9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43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768DA9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C254BA3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322D529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C5816F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BC00DAB" w14:textId="77777777" w:rsidR="00B80069" w:rsidRDefault="00B80069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AC8EE2D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965F456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75B65B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85A6C48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FF8EC95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2CB46CD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36C6977A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27A681D6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In case of vulnerability to natural disasters, has the village an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emergency plan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162C5B9" w14:textId="37C6FE45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08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54804CD" w14:textId="18AAE80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7784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57455A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50C7791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E9532AA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29202CF" w14:textId="77777777" w:rsidR="0014028B" w:rsidRPr="00F50D1A" w:rsidRDefault="0014028B" w:rsidP="001402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095E5290" w14:textId="77777777" w:rsidR="0014028B" w:rsidRDefault="0014028B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A491D91" w14:textId="77777777" w:rsidR="0014028B" w:rsidRPr="009133FD" w:rsidRDefault="0014028B" w:rsidP="0014028B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2001713" w14:textId="77777777" w:rsidR="0014028B" w:rsidRPr="009133FD" w:rsidRDefault="0014028B" w:rsidP="0014028B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881EDBE" w14:textId="77777777" w:rsidR="0014028B" w:rsidRDefault="0014028B" w:rsidP="0014028B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2B8A9AEB" w14:textId="77777777" w:rsidR="0014028B" w:rsidRDefault="0014028B" w:rsidP="0014028B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F65FDD0" w14:textId="77777777" w:rsidR="0014028B" w:rsidRPr="009133FD" w:rsidRDefault="0014028B" w:rsidP="0014028B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01860FE" w14:textId="77777777" w:rsidR="00F4453B" w:rsidRPr="00A3689F" w:rsidRDefault="00F4453B" w:rsidP="0014028B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C484735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36C539D4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to the evaluation of this area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41DBA3E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37E7D32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C0CA89E" w14:textId="47CCEB1D" w:rsidR="00F4453B" w:rsidRPr="00A3689F" w:rsidRDefault="00F4453B">
            <w:pPr>
              <w:pStyle w:val="ListParagraph"/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22D6C19" w14:textId="77777777" w:rsidR="000A363A" w:rsidRDefault="000A363A" w:rsidP="000A363A">
      <w:pPr>
        <w:rPr>
          <w:rFonts w:ascii="Arial" w:hAnsi="Arial" w:cs="Arial"/>
          <w:sz w:val="22"/>
          <w:szCs w:val="22"/>
        </w:rPr>
      </w:pPr>
    </w:p>
    <w:p w14:paraId="5AD21A2D" w14:textId="12CE6CAA" w:rsidR="00525EA4" w:rsidRPr="004B2E2A" w:rsidRDefault="00E05504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bookmarkStart w:id="1" w:name="_Toc71298219"/>
      <w:bookmarkStart w:id="2" w:name="_Toc71301090"/>
      <w:bookmarkStart w:id="3" w:name="_Toc71298220"/>
      <w:bookmarkStart w:id="4" w:name="_Toc71301091"/>
      <w:bookmarkEnd w:id="1"/>
      <w:bookmarkEnd w:id="2"/>
      <w:bookmarkEnd w:id="3"/>
      <w:bookmarkEnd w:id="4"/>
      <w:r w:rsidRPr="004B2E2A">
        <w:rPr>
          <w:b/>
          <w:bCs/>
          <w:color w:val="816200" w:themeColor="accent5" w:themeShade="80"/>
          <w:sz w:val="22"/>
          <w:szCs w:val="22"/>
        </w:rPr>
        <w:t>202</w:t>
      </w:r>
      <w:r>
        <w:rPr>
          <w:b/>
          <w:bCs/>
          <w:color w:val="816200" w:themeColor="accent5" w:themeShade="80"/>
          <w:sz w:val="22"/>
          <w:szCs w:val="22"/>
        </w:rPr>
        <w:t>4</w:t>
      </w:r>
      <w:r w:rsidRPr="004B2E2A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525EA4" w:rsidRPr="004B2E2A">
        <w:rPr>
          <w:b/>
          <w:bCs/>
          <w:color w:val="816200" w:themeColor="accent5" w:themeShade="80"/>
          <w:sz w:val="22"/>
          <w:szCs w:val="22"/>
        </w:rPr>
        <w:t xml:space="preserve">Edition </w:t>
      </w:r>
    </w:p>
    <w:p w14:paraId="6460B7D2" w14:textId="445CB72A" w:rsidR="00C3708F" w:rsidRPr="004B2E2A" w:rsidRDefault="00E05504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r w:rsidRPr="00877F4A">
        <w:rPr>
          <w:b/>
          <w:bCs/>
          <w:color w:val="816200" w:themeColor="accent5" w:themeShade="80"/>
          <w:sz w:val="22"/>
          <w:szCs w:val="22"/>
        </w:rPr>
        <w:t>January</w:t>
      </w:r>
      <w:r w:rsidRPr="004B2E2A">
        <w:rPr>
          <w:b/>
          <w:bCs/>
          <w:color w:val="816200" w:themeColor="accent5" w:themeShade="80"/>
          <w:sz w:val="22"/>
          <w:szCs w:val="22"/>
        </w:rPr>
        <w:t xml:space="preserve"> 202</w:t>
      </w:r>
      <w:r>
        <w:rPr>
          <w:b/>
          <w:bCs/>
          <w:color w:val="816200" w:themeColor="accent5" w:themeShade="80"/>
          <w:sz w:val="22"/>
          <w:szCs w:val="22"/>
        </w:rPr>
        <w:t>4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B659B5">
          <w:pgSz w:w="11900" w:h="16840"/>
          <w:pgMar w:top="1701" w:right="1418" w:bottom="1418" w:left="1418" w:header="720" w:footer="720" w:gutter="0"/>
          <w:pgNumType w:start="1"/>
          <w:cols w:space="720"/>
          <w:titlePg/>
          <w:docGrid w:linePitch="326"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492F633D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BC47A2" w:rsidRPr="00FA7204" w:rsidRDefault="00BC47A2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C5DFA0C" id="Rectangle 15" o:spid="_x0000_s1029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BC47A2" w:rsidRPr="00FA7204" w:rsidRDefault="00BC47A2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5BA99F46" w:rsidR="00215321" w:rsidRPr="00215321" w:rsidRDefault="00215321" w:rsidP="007B2323">
      <w:pPr>
        <w:ind w:right="-8"/>
      </w:pPr>
    </w:p>
    <w:p w14:paraId="0C53E110" w14:textId="1B96BD0A" w:rsidR="003C3CC5" w:rsidRPr="00215321" w:rsidRDefault="00A35E61">
      <w:pPr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1E9D1C" wp14:editId="0F43FEF2">
                <wp:simplePos x="0" y="0"/>
                <wp:positionH relativeFrom="column">
                  <wp:posOffset>1428702</wp:posOffset>
                </wp:positionH>
                <wp:positionV relativeFrom="paragraph">
                  <wp:posOffset>3829194</wp:posOffset>
                </wp:positionV>
                <wp:extent cx="2898476" cy="25879"/>
                <wp:effectExtent l="0" t="0" r="3556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8476" cy="258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3DD282AE" id="Straight Connector 8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301.5pt" to="340.75pt,3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QSuQEAANgDAAAOAAAAZHJzL2Uyb0RvYy54bWysU8tu2zAQvBfIPxC815KNNnEEyzkkSC9F&#10;GvTxATS1tAiQXIJkLPnvs6RsOWgLFC16WfGxMzs7XG3uRmvYAULU6Fq+XNScgZPYabdv+Y/vj+/X&#10;nMUkXCcMOmj5ESK/21692wy+gRX2aDoIjEhcbAbf8j4l31RVlD1YERfowdGlwmBFom3YV10QA7Fb&#10;U63q+roaMHQ+oIQY6fRhuuTbwq8UyPRFqQiJmZaTtlRiKHGXY7XdiGYfhO+1PMkQ/6DCCu2o6Ez1&#10;IJJgL0H/QmW1DBhRpYVEW6FSWkLpgbpZ1j91860XHkovZE70s03x/9HKp8O9ew5kw+BjE/1zyF2M&#10;Ktj8JX1sLGYdZ7NgTEzS4Wp9u/5wc82ZpLvVx/XNbTazuoB9iOkToGV50XKjXe5FNOLwOaYp9ZyS&#10;j43LMaLR3aM2pmzyFMC9Cewg6P12++WpxJssKpiR1UV+WaWjgYn1KyimOxK8LNXLZF04hZTg0pnX&#10;OMrOMEUKZmD9Z+ApP0OhTN3fgGdEqYwuzWCrHYbfVU/jWbKa8s8OTH1nC3bYHcvDFmtofMrjnEY9&#10;z+fbfYFffsjtKwAAAP//AwBQSwMEFAAGAAgAAAAhALVpPI3jAAAACwEAAA8AAABkcnMvZG93bnJl&#10;di54bWxMj0FPhDAQhe8m/odmTLwYtwWzLEHKhpjVxMRkdeXirQuVonRKaFnw3zt70tvMvJc338u3&#10;i+3ZSY++cyghWglgGmvXdNhKqN4fb1NgPihsVO9QS/jRHrbF5UWussbN+KZPh9AyCkGfKQkmhCHj&#10;3NdGW+VXbtBI2qcbrQq0ji1vRjVTuO15LETCreqQPhg16Aej6+/DZCXsyll8lC83u3SqlurZPPGv&#10;zeteyuurpbwHFvQS/sxwxid0KIjp6CZsPOslxPGaugQJibijgRxJGq2BHc+XTQS8yPn/DsUvAAAA&#10;//8DAFBLAQItABQABgAIAAAAIQC2gziS/gAAAOEBAAATAAAAAAAAAAAAAAAAAAAAAABbQ29udGVu&#10;dF9UeXBlc10ueG1sUEsBAi0AFAAGAAgAAAAhADj9If/WAAAAlAEAAAsAAAAAAAAAAAAAAAAALwEA&#10;AF9yZWxzLy5yZWxzUEsBAi0AFAAGAAgAAAAhAP7HFBK5AQAA2AMAAA4AAAAAAAAAAAAAAAAALgIA&#10;AGRycy9lMm9Eb2MueG1sUEsBAi0AFAAGAAgAAAAhALVpPI3jAAAACwEAAA8AAAAAAAAAAAAAAAAA&#10;EwQAAGRycy9kb3ducmV2LnhtbFBLBQYAAAAABAAEAPMAAAAjBQAAAAA=&#10;" strokecolor="white [3212]" strokeweight=".5pt">
                <v:stroke joinstyle="miter"/>
              </v:line>
            </w:pict>
          </mc:Fallback>
        </mc:AlternateContent>
      </w:r>
      <w:r w:rsidR="00ED7E8E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056994FB">
                <wp:simplePos x="0" y="0"/>
                <wp:positionH relativeFrom="margin">
                  <wp:align>center</wp:align>
                </wp:positionH>
                <wp:positionV relativeFrom="paragraph">
                  <wp:posOffset>4192772</wp:posOffset>
                </wp:positionV>
                <wp:extent cx="3474720" cy="3194685"/>
                <wp:effectExtent l="0" t="0" r="0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1F9F" w14:textId="57738D3A" w:rsidR="00BC47A2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With the vision of making tourism a positive force for transformation, rural development and community wellbeing, the </w:t>
                            </w:r>
                            <w:r w:rsidRPr="009E31B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Best Tourism Villages by UN</w:t>
                            </w:r>
                            <w:r w:rsidR="00AA5227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Tourism</w:t>
                            </w: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      </w:r>
                          </w:p>
                          <w:p w14:paraId="740606C7" w14:textId="2A18ABA9" w:rsidR="00BC47A2" w:rsidRPr="00196927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4C14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UN Tourism – World Tourism Organization,</w:t>
                            </w: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countries, 6 territories, 2 permanent observers and over 500 Affiliate Members.</w:t>
                            </w:r>
                          </w:p>
                          <w:p w14:paraId="263EEF57" w14:textId="77777777" w:rsidR="00BC47A2" w:rsidRDefault="00BC4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C2EF59" id="Text Box 11" o:spid="_x0000_s1030" type="#_x0000_t202" style="position:absolute;margin-left:0;margin-top:330.15pt;width:273.6pt;height:251.5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DGZY/l4QAAAAkBAAAPAAAAZHJzL2Rvd25yZXYu&#10;eG1sTI9BT8JAFITvJv6HzTPxJlsKVFK6JaQJMTF6ALl4e20fbcPu29pdoPrrXU94nMxk5ptsPRot&#10;LjS4zrKC6SQCQVzZuuNGweFj+7QE4TxyjdoyKfgmB+v8/i7DtLZX3tFl7xsRStilqKD1vk+ldFVL&#10;Bt3E9sTBO9rBoA9yaGQ94DWUGy3jKEqkwY7DQos9FS1Vp/3ZKHgttu+4K2Oz/NHFy9tx038dPhdK&#10;PT6MmxUIT6O/heEPP6BDHphKe+baCa0gHPEKkiSagQj2Yv4cgyhDbprM5iDzTP5/kP8CAAD//wMA&#10;UEsBAi0AFAAGAAgAAAAhALaDOJL+AAAA4QEAABMAAAAAAAAAAAAAAAAAAAAAAFtDb250ZW50X1R5&#10;cGVzXS54bWxQSwECLQAUAAYACAAAACEAOP0h/9YAAACUAQAACwAAAAAAAAAAAAAAAAAvAQAAX3Jl&#10;bHMvLnJlbHNQSwECLQAUAAYACAAAACEA71EATikCAABNBAAADgAAAAAAAAAAAAAAAAAuAgAAZHJz&#10;L2Uyb0RvYy54bWxQSwECLQAUAAYACAAAACEAxmWP5eEAAAAJAQAADwAAAAAAAAAAAAAAAACDBAAA&#10;ZHJzL2Rvd25yZXYueG1sUEsFBgAAAAAEAAQA8wAAAJEFAAAAAA==&#10;" filled="f" stroked="f" strokeweight=".5pt">
                <v:textbox>
                  <w:txbxContent>
                    <w:p w14:paraId="696C1F9F" w14:textId="57738D3A" w:rsidR="00BC47A2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With the vision of making tourism a positive force for transformation, rural development and community wellbeing, the </w:t>
                      </w:r>
                      <w:r w:rsidRPr="009E31B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Best Tourism Villages by UN</w:t>
                      </w:r>
                      <w:r w:rsidR="00AA5227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Tourism</w:t>
                      </w: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initiative seeks to advance the role of tourism in valuing and safeguarding rural villages along with their associated landscapes, knowledge systems, biological and cultural diversity, local </w:t>
                      </w:r>
                      <w:proofErr w:type="gramStart"/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>values</w:t>
                      </w:r>
                      <w:proofErr w:type="gramEnd"/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and activities.</w:t>
                      </w:r>
                    </w:p>
                    <w:p w14:paraId="740606C7" w14:textId="2A18ABA9" w:rsidR="00BC47A2" w:rsidRPr="00196927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="004C145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UN Tourism – World Tourism Organization,</w:t>
                      </w: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a United Nations specialized agency, is the leading international organization with the decisive and central role in promoting the development of responsible, </w:t>
                      </w:r>
                      <w:proofErr w:type="gramStart"/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>sustainable</w:t>
                      </w:r>
                      <w:proofErr w:type="gramEnd"/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and universally accessible tourism. It serves as a global forum for tourism policy issues and a practical source of tourism knowhow. Its membership includes 1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60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countries, 6 territories, 2 permanent observers and over 500 Affiliate Members.</w:t>
                      </w:r>
                    </w:p>
                    <w:p w14:paraId="263EEF57" w14:textId="77777777" w:rsidR="00BC47A2" w:rsidRDefault="00BC47A2"/>
                  </w:txbxContent>
                </v:textbox>
                <w10:wrap anchorx="margin"/>
              </v:shape>
            </w:pict>
          </mc:Fallback>
        </mc:AlternateContent>
      </w:r>
      <w:r w:rsidR="00ED7E8E">
        <w:rPr>
          <w:noProof/>
        </w:rPr>
        <w:drawing>
          <wp:anchor distT="0" distB="0" distL="114300" distR="114300" simplePos="0" relativeHeight="251658247" behindDoc="1" locked="0" layoutInCell="1" allowOverlap="1" wp14:anchorId="170AD217" wp14:editId="0D841310">
            <wp:simplePos x="0" y="0"/>
            <wp:positionH relativeFrom="margin">
              <wp:align>right</wp:align>
            </wp:positionH>
            <wp:positionV relativeFrom="paragraph">
              <wp:posOffset>874092</wp:posOffset>
            </wp:positionV>
            <wp:extent cx="5753100" cy="4067175"/>
            <wp:effectExtent l="0" t="0" r="0" b="0"/>
            <wp:wrapTight wrapText="bothSides">
              <wp:wrapPolygon edited="0">
                <wp:start x="4649" y="7891"/>
                <wp:lineTo x="4220" y="8397"/>
                <wp:lineTo x="3648" y="9308"/>
                <wp:lineTo x="3648" y="10117"/>
                <wp:lineTo x="4077" y="11331"/>
                <wp:lineTo x="2432" y="12444"/>
                <wp:lineTo x="2575" y="13658"/>
                <wp:lineTo x="13804" y="13658"/>
                <wp:lineTo x="18024" y="13355"/>
                <wp:lineTo x="17952" y="12950"/>
                <wp:lineTo x="18668" y="12444"/>
                <wp:lineTo x="19097" y="11736"/>
                <wp:lineTo x="19025" y="9611"/>
                <wp:lineTo x="16450" y="7891"/>
                <wp:lineTo x="4649" y="789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3CC5" w:rsidRPr="00215321" w:rsidSect="00B659B5"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9A4CA" w14:textId="77777777" w:rsidR="00B659B5" w:rsidRDefault="00B659B5" w:rsidP="005F2E01">
      <w:pPr>
        <w:spacing w:after="0" w:line="240" w:lineRule="auto"/>
      </w:pPr>
      <w:r>
        <w:separator/>
      </w:r>
    </w:p>
    <w:p w14:paraId="6613952C" w14:textId="77777777" w:rsidR="00B659B5" w:rsidRDefault="00B659B5"/>
  </w:endnote>
  <w:endnote w:type="continuationSeparator" w:id="0">
    <w:p w14:paraId="1ED87B79" w14:textId="77777777" w:rsidR="00B659B5" w:rsidRDefault="00B659B5" w:rsidP="005F2E01">
      <w:pPr>
        <w:spacing w:after="0" w:line="240" w:lineRule="auto"/>
      </w:pPr>
      <w:r>
        <w:continuationSeparator/>
      </w:r>
    </w:p>
    <w:p w14:paraId="7205A267" w14:textId="77777777" w:rsidR="00B659B5" w:rsidRDefault="00B659B5"/>
  </w:endnote>
  <w:endnote w:type="continuationNotice" w:id="1">
    <w:p w14:paraId="36C5EF71" w14:textId="77777777" w:rsidR="00B659B5" w:rsidRDefault="00B659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Arial&quot;,sans-serif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3C72CF18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D4060">
      <w:rPr>
        <w:noProof/>
        <w:color w:val="000000"/>
      </w:rPr>
      <w:t>18</w:t>
    </w:r>
    <w:r>
      <w:rPr>
        <w:color w:val="000000"/>
      </w:rPr>
      <w:fldChar w:fldCharType="end"/>
    </w:r>
  </w:p>
  <w:p w14:paraId="7A2008D7" w14:textId="77777777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5C70432B" w:rsidR="00BC47A2" w:rsidRPr="006351A0" w:rsidRDefault="00BC47A2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8D750E">
      <w:rPr>
        <w:noProof/>
        <w:color w:val="A5A5A5" w:themeColor="background2" w:themeShade="BF"/>
      </w:rPr>
      <w:t>24 January 2024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 xml:space="preserve">© </w:t>
    </w:r>
    <w:r w:rsidR="00E05504" w:rsidRPr="006351A0">
      <w:rPr>
        <w:color w:val="A5A5A5" w:themeColor="background2" w:themeShade="BF"/>
      </w:rPr>
      <w:t>202</w:t>
    </w:r>
    <w:r w:rsidR="00E05504">
      <w:rPr>
        <w:color w:val="A5A5A5" w:themeColor="background2" w:themeShade="BF"/>
      </w:rPr>
      <w:t>4</w:t>
    </w:r>
    <w:r w:rsidRPr="006351A0">
      <w:rPr>
        <w:color w:val="A5A5A5" w:themeColor="background2" w:themeShade="BF"/>
      </w:rPr>
      <w:t>, UN</w:t>
    </w:r>
    <w:r w:rsidR="00612E69">
      <w:rPr>
        <w:color w:val="A5A5A5" w:themeColor="background2" w:themeShade="BF"/>
      </w:rPr>
      <w:t xml:space="preserve"> Tourism</w:t>
    </w:r>
    <w:r w:rsidRPr="006351A0">
      <w:rPr>
        <w:color w:val="A5A5A5" w:themeColor="background2" w:themeShade="BF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D59B4" w14:textId="77777777" w:rsidR="00B659B5" w:rsidRDefault="00B659B5" w:rsidP="005F2E01">
      <w:pPr>
        <w:spacing w:after="0" w:line="240" w:lineRule="auto"/>
      </w:pPr>
      <w:r>
        <w:separator/>
      </w:r>
    </w:p>
    <w:p w14:paraId="54572D8C" w14:textId="77777777" w:rsidR="00B659B5" w:rsidRDefault="00B659B5"/>
  </w:footnote>
  <w:footnote w:type="continuationSeparator" w:id="0">
    <w:p w14:paraId="27831070" w14:textId="77777777" w:rsidR="00B659B5" w:rsidRDefault="00B659B5" w:rsidP="005F2E01">
      <w:pPr>
        <w:spacing w:after="0" w:line="240" w:lineRule="auto"/>
      </w:pPr>
      <w:r>
        <w:continuationSeparator/>
      </w:r>
    </w:p>
    <w:p w14:paraId="6A1A5B26" w14:textId="77777777" w:rsidR="00B659B5" w:rsidRDefault="00B659B5"/>
  </w:footnote>
  <w:footnote w:type="continuationNotice" w:id="1">
    <w:p w14:paraId="5B0E15FB" w14:textId="77777777" w:rsidR="00B659B5" w:rsidRDefault="00B659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sz w:val="18"/>
        <w:szCs w:val="18"/>
      </w:rPr>
    </w:sdtEndPr>
    <w:sdtContent>
      <w:p w14:paraId="2C3E106C" w14:textId="77777777" w:rsidR="00BC47A2" w:rsidRPr="00D3344C" w:rsidRDefault="00BC47A2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D3344C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6408D028" w14:textId="259E0A75" w:rsidR="00BC47A2" w:rsidRPr="004F7679" w:rsidRDefault="00BC47A2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</w:pP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|</w:t>
    </w: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ab/>
    </w:r>
    <w:r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Best Tourism Villages by UN</w:t>
    </w:r>
    <w:r w:rsidR="004F7679"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Tour</w:t>
    </w:r>
    <w:r w:rsid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ism</w:t>
    </w: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ab/>
    </w:r>
    <w:proofErr w:type="spellStart"/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Candidacy</w:t>
    </w:r>
    <w:proofErr w:type="spellEnd"/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 xml:space="preserve">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BC47A2" w:rsidRPr="00D3344C" w:rsidRDefault="00BC47A2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D3344C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D3344C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127CD5F7" w:rsidR="00BC47A2" w:rsidRPr="00326F2F" w:rsidRDefault="00BC47A2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</w:pP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|</w:t>
    </w: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ab/>
      <w:t>Best Tourism Villages by UN</w:t>
    </w:r>
    <w:r w:rsidR="00326F2F"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Tour</w:t>
    </w:r>
    <w:r w:rsid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ism</w:t>
    </w: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ab/>
    </w:r>
    <w:proofErr w:type="spellStart"/>
    <w:r w:rsidRPr="00326F2F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Candidacy</w:t>
    </w:r>
    <w:proofErr w:type="spellEnd"/>
    <w:r w:rsidRPr="00326F2F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 xml:space="preserve"> Document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C3EUS+j05HFFw" id="PC412DwS"/>
  </int:Manifest>
  <int:Observations>
    <int:Content id="PC412D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E93"/>
    <w:multiLevelType w:val="hybridMultilevel"/>
    <w:tmpl w:val="873C7650"/>
    <w:lvl w:ilvl="0" w:tplc="607032C6">
      <w:start w:val="1"/>
      <w:numFmt w:val="decimal"/>
      <w:lvlText w:val="%1."/>
      <w:lvlJc w:val="left"/>
      <w:pPr>
        <w:ind w:left="1800" w:hanging="360"/>
      </w:pPr>
      <w:rPr>
        <w:rFonts w:hint="default"/>
        <w:color w:val="00B050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1D1D34"/>
    <w:multiLevelType w:val="hybridMultilevel"/>
    <w:tmpl w:val="08DA0DD6"/>
    <w:lvl w:ilvl="0" w:tplc="2702020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A4EEB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8E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27A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22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C1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26C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464C4"/>
    <w:multiLevelType w:val="multilevel"/>
    <w:tmpl w:val="240A10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7EFB1C"/>
    <w:multiLevelType w:val="hybridMultilevel"/>
    <w:tmpl w:val="00B0ADA6"/>
    <w:lvl w:ilvl="0" w:tplc="557A97B8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DF4E2C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0F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5E3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66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7E8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267D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D0D4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60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A61B5"/>
    <w:multiLevelType w:val="multilevel"/>
    <w:tmpl w:val="6C9AE7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D5A77F7"/>
    <w:multiLevelType w:val="hybridMultilevel"/>
    <w:tmpl w:val="FDC07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44A0F"/>
    <w:multiLevelType w:val="hybridMultilevel"/>
    <w:tmpl w:val="B3D4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95C14"/>
    <w:multiLevelType w:val="hybridMultilevel"/>
    <w:tmpl w:val="F140B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D76DC"/>
    <w:multiLevelType w:val="hybridMultilevel"/>
    <w:tmpl w:val="57862FA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D70B70"/>
    <w:multiLevelType w:val="multilevel"/>
    <w:tmpl w:val="FC90A7A6"/>
    <w:lvl w:ilvl="0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</w:abstractNum>
  <w:abstractNum w:abstractNumId="10" w15:restartNumberingAfterBreak="0">
    <w:nsid w:val="1A8B03C7"/>
    <w:multiLevelType w:val="multilevel"/>
    <w:tmpl w:val="0B203D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999B0A"/>
    <w:multiLevelType w:val="hybridMultilevel"/>
    <w:tmpl w:val="78BAFB3A"/>
    <w:lvl w:ilvl="0" w:tplc="65C00C2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4274DB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683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0C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E9A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0A4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909A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BCD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485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799"/>
    <w:multiLevelType w:val="hybridMultilevel"/>
    <w:tmpl w:val="3F760B1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1947F7"/>
    <w:multiLevelType w:val="hybridMultilevel"/>
    <w:tmpl w:val="0780052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5001B9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65B59"/>
    <w:multiLevelType w:val="hybridMultilevel"/>
    <w:tmpl w:val="10447D82"/>
    <w:lvl w:ilvl="0" w:tplc="7BBEAF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E755D7"/>
    <w:multiLevelType w:val="multilevel"/>
    <w:tmpl w:val="DDC21D9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02782"/>
    <w:multiLevelType w:val="multilevel"/>
    <w:tmpl w:val="BBAAE9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382688B"/>
    <w:multiLevelType w:val="multilevel"/>
    <w:tmpl w:val="CDE2D2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5636DE8"/>
    <w:multiLevelType w:val="hybridMultilevel"/>
    <w:tmpl w:val="02A277FC"/>
    <w:lvl w:ilvl="0" w:tplc="9CDAC3A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5A9016B"/>
    <w:multiLevelType w:val="hybridMultilevel"/>
    <w:tmpl w:val="43B24EE0"/>
    <w:lvl w:ilvl="0" w:tplc="E44A8ABA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27B4BD1A"/>
    <w:multiLevelType w:val="hybridMultilevel"/>
    <w:tmpl w:val="794CCC24"/>
    <w:lvl w:ilvl="0" w:tplc="1E24C7C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30849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C2F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28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60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1EC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D8B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D80B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96E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9D2CA9"/>
    <w:multiLevelType w:val="hybridMultilevel"/>
    <w:tmpl w:val="1408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8B2F3E"/>
    <w:multiLevelType w:val="hybridMultilevel"/>
    <w:tmpl w:val="81A8687E"/>
    <w:lvl w:ilvl="0" w:tplc="309654C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33BAF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3A2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8F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EC28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67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AD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4B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E6D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755E01"/>
    <w:multiLevelType w:val="hybridMultilevel"/>
    <w:tmpl w:val="34BA32BC"/>
    <w:lvl w:ilvl="0" w:tplc="0C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318EF444"/>
    <w:multiLevelType w:val="hybridMultilevel"/>
    <w:tmpl w:val="7B609B6E"/>
    <w:lvl w:ilvl="0" w:tplc="6900C030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7032C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266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D0A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EA2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28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7E5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01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A67E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91828E"/>
    <w:multiLevelType w:val="hybridMultilevel"/>
    <w:tmpl w:val="9F028A92"/>
    <w:lvl w:ilvl="0" w:tplc="A13AA66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D4D822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F2F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F81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A6DF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D23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FE1A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B09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1E9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2D99AE"/>
    <w:multiLevelType w:val="hybridMultilevel"/>
    <w:tmpl w:val="4B848F9E"/>
    <w:lvl w:ilvl="0" w:tplc="1D5A67F2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109A4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5A1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E2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209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24C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ED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C92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6C22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E7006F"/>
    <w:multiLevelType w:val="hybridMultilevel"/>
    <w:tmpl w:val="AB86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404040" w:themeColor="text1" w:themeTint="BF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BA4E4E"/>
    <w:multiLevelType w:val="hybridMultilevel"/>
    <w:tmpl w:val="A9B8A864"/>
    <w:lvl w:ilvl="0" w:tplc="5BC4FD96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0FB16F0"/>
    <w:multiLevelType w:val="hybridMultilevel"/>
    <w:tmpl w:val="4D6A6660"/>
    <w:lvl w:ilvl="0" w:tplc="C4742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2274BB"/>
    <w:multiLevelType w:val="multilevel"/>
    <w:tmpl w:val="191EDE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4216836"/>
    <w:multiLevelType w:val="hybridMultilevel"/>
    <w:tmpl w:val="AAB2EC6A"/>
    <w:lvl w:ilvl="0" w:tplc="25385DA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B4C47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ADE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0A6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276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220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045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09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2B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3F6D5E"/>
    <w:multiLevelType w:val="hybridMultilevel"/>
    <w:tmpl w:val="FFFFFFFF"/>
    <w:lvl w:ilvl="0" w:tplc="ED660456">
      <w:start w:val="1"/>
      <w:numFmt w:val="decimal"/>
      <w:lvlText w:val="%1."/>
      <w:lvlJc w:val="left"/>
      <w:pPr>
        <w:ind w:left="720" w:hanging="360"/>
      </w:pPr>
    </w:lvl>
    <w:lvl w:ilvl="1" w:tplc="D1B0CD56">
      <w:start w:val="1"/>
      <w:numFmt w:val="lowerLetter"/>
      <w:lvlText w:val="%2."/>
      <w:lvlJc w:val="left"/>
      <w:pPr>
        <w:ind w:left="1440" w:hanging="360"/>
      </w:pPr>
    </w:lvl>
    <w:lvl w:ilvl="2" w:tplc="ED347F20">
      <w:start w:val="1"/>
      <w:numFmt w:val="lowerRoman"/>
      <w:lvlText w:val="%3."/>
      <w:lvlJc w:val="right"/>
      <w:pPr>
        <w:ind w:left="2160" w:hanging="180"/>
      </w:pPr>
    </w:lvl>
    <w:lvl w:ilvl="3" w:tplc="559CD7FA">
      <w:start w:val="1"/>
      <w:numFmt w:val="decimal"/>
      <w:lvlText w:val="%4."/>
      <w:lvlJc w:val="left"/>
      <w:pPr>
        <w:ind w:left="2880" w:hanging="360"/>
      </w:pPr>
    </w:lvl>
    <w:lvl w:ilvl="4" w:tplc="1FD6B92A">
      <w:start w:val="1"/>
      <w:numFmt w:val="lowerLetter"/>
      <w:lvlText w:val="%5."/>
      <w:lvlJc w:val="left"/>
      <w:pPr>
        <w:ind w:left="3600" w:hanging="360"/>
      </w:pPr>
    </w:lvl>
    <w:lvl w:ilvl="5" w:tplc="FEEADDFE">
      <w:start w:val="1"/>
      <w:numFmt w:val="lowerRoman"/>
      <w:lvlText w:val="%6."/>
      <w:lvlJc w:val="right"/>
      <w:pPr>
        <w:ind w:left="4320" w:hanging="180"/>
      </w:pPr>
    </w:lvl>
    <w:lvl w:ilvl="6" w:tplc="0A1A0082">
      <w:start w:val="1"/>
      <w:numFmt w:val="decimal"/>
      <w:lvlText w:val="%7."/>
      <w:lvlJc w:val="left"/>
      <w:pPr>
        <w:ind w:left="5040" w:hanging="360"/>
      </w:pPr>
    </w:lvl>
    <w:lvl w:ilvl="7" w:tplc="C0644088">
      <w:start w:val="1"/>
      <w:numFmt w:val="lowerLetter"/>
      <w:lvlText w:val="%8."/>
      <w:lvlJc w:val="left"/>
      <w:pPr>
        <w:ind w:left="5760" w:hanging="360"/>
      </w:pPr>
    </w:lvl>
    <w:lvl w:ilvl="8" w:tplc="2524177E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6DCB34"/>
    <w:multiLevelType w:val="hybridMultilevel"/>
    <w:tmpl w:val="FCFCDEA8"/>
    <w:lvl w:ilvl="0" w:tplc="4F587A6C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FC9E03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6A13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18A5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80E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C6D6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08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F02B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9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0A3CEA"/>
    <w:multiLevelType w:val="hybridMultilevel"/>
    <w:tmpl w:val="167A998A"/>
    <w:lvl w:ilvl="0" w:tplc="D6A05F90">
      <w:start w:val="1"/>
      <w:numFmt w:val="decimal"/>
      <w:lvlText w:val="%1."/>
      <w:lvlJc w:val="left"/>
      <w:pPr>
        <w:ind w:left="2752" w:hanging="720"/>
      </w:pPr>
      <w:rPr>
        <w:rFonts w:ascii="Arial" w:eastAsiaTheme="minorHAnsi" w:hAnsi="Arial" w:cs="Arial"/>
        <w:color w:val="00B050"/>
      </w:rPr>
    </w:lvl>
    <w:lvl w:ilvl="1" w:tplc="08090019">
      <w:start w:val="1"/>
      <w:numFmt w:val="lowerLetter"/>
      <w:lvlText w:val="%2."/>
      <w:lvlJc w:val="left"/>
      <w:pPr>
        <w:ind w:left="3112" w:hanging="360"/>
      </w:pPr>
    </w:lvl>
    <w:lvl w:ilvl="2" w:tplc="0809001B" w:tentative="1">
      <w:start w:val="1"/>
      <w:numFmt w:val="lowerRoman"/>
      <w:lvlText w:val="%3."/>
      <w:lvlJc w:val="right"/>
      <w:pPr>
        <w:ind w:left="3832" w:hanging="180"/>
      </w:pPr>
    </w:lvl>
    <w:lvl w:ilvl="3" w:tplc="0809000F" w:tentative="1">
      <w:start w:val="1"/>
      <w:numFmt w:val="decimal"/>
      <w:lvlText w:val="%4."/>
      <w:lvlJc w:val="left"/>
      <w:pPr>
        <w:ind w:left="4552" w:hanging="360"/>
      </w:pPr>
    </w:lvl>
    <w:lvl w:ilvl="4" w:tplc="08090019" w:tentative="1">
      <w:start w:val="1"/>
      <w:numFmt w:val="lowerLetter"/>
      <w:lvlText w:val="%5."/>
      <w:lvlJc w:val="left"/>
      <w:pPr>
        <w:ind w:left="5272" w:hanging="360"/>
      </w:pPr>
    </w:lvl>
    <w:lvl w:ilvl="5" w:tplc="0809001B" w:tentative="1">
      <w:start w:val="1"/>
      <w:numFmt w:val="lowerRoman"/>
      <w:lvlText w:val="%6."/>
      <w:lvlJc w:val="right"/>
      <w:pPr>
        <w:ind w:left="5992" w:hanging="180"/>
      </w:pPr>
    </w:lvl>
    <w:lvl w:ilvl="6" w:tplc="0809000F" w:tentative="1">
      <w:start w:val="1"/>
      <w:numFmt w:val="decimal"/>
      <w:lvlText w:val="%7."/>
      <w:lvlJc w:val="left"/>
      <w:pPr>
        <w:ind w:left="6712" w:hanging="360"/>
      </w:pPr>
    </w:lvl>
    <w:lvl w:ilvl="7" w:tplc="08090019" w:tentative="1">
      <w:start w:val="1"/>
      <w:numFmt w:val="lowerLetter"/>
      <w:lvlText w:val="%8."/>
      <w:lvlJc w:val="left"/>
      <w:pPr>
        <w:ind w:left="7432" w:hanging="360"/>
      </w:pPr>
    </w:lvl>
    <w:lvl w:ilvl="8" w:tplc="0809001B" w:tentative="1">
      <w:start w:val="1"/>
      <w:numFmt w:val="lowerRoman"/>
      <w:lvlText w:val="%9."/>
      <w:lvlJc w:val="right"/>
      <w:pPr>
        <w:ind w:left="8152" w:hanging="180"/>
      </w:pPr>
    </w:lvl>
  </w:abstractNum>
  <w:abstractNum w:abstractNumId="39" w15:restartNumberingAfterBreak="0">
    <w:nsid w:val="4B2B0470"/>
    <w:multiLevelType w:val="hybridMultilevel"/>
    <w:tmpl w:val="CB5E7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647B4A"/>
    <w:multiLevelType w:val="multilevel"/>
    <w:tmpl w:val="6E04ECB2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BA11914"/>
    <w:multiLevelType w:val="multilevel"/>
    <w:tmpl w:val="945E62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4D7F537D"/>
    <w:multiLevelType w:val="hybridMultilevel"/>
    <w:tmpl w:val="70BA0154"/>
    <w:lvl w:ilvl="0" w:tplc="76D2E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3D0059"/>
    <w:multiLevelType w:val="hybridMultilevel"/>
    <w:tmpl w:val="4B0C75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8554E7"/>
    <w:multiLevelType w:val="hybridMultilevel"/>
    <w:tmpl w:val="0F941566"/>
    <w:lvl w:ilvl="0" w:tplc="4142CF24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1E3042"/>
    <w:multiLevelType w:val="hybridMultilevel"/>
    <w:tmpl w:val="3EF80E72"/>
    <w:lvl w:ilvl="0" w:tplc="20781C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34BBB8"/>
    <w:multiLevelType w:val="hybridMultilevel"/>
    <w:tmpl w:val="34285B38"/>
    <w:lvl w:ilvl="0" w:tplc="E7483CDC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2BD4D1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425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C48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CC0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7C2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60D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8A80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947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837BF1"/>
    <w:multiLevelType w:val="multilevel"/>
    <w:tmpl w:val="1B2254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5B911E07"/>
    <w:multiLevelType w:val="hybridMultilevel"/>
    <w:tmpl w:val="44EA120A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CAE38C2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E45D2A"/>
    <w:multiLevelType w:val="hybridMultilevel"/>
    <w:tmpl w:val="D29AFD7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 w15:restartNumberingAfterBreak="0">
    <w:nsid w:val="5DAFC6D8"/>
    <w:multiLevelType w:val="hybridMultilevel"/>
    <w:tmpl w:val="1CEAB052"/>
    <w:lvl w:ilvl="0" w:tplc="E2E85F58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3B6C0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D4D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6E0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CA2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8C2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07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EEB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B48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2202CB"/>
    <w:multiLevelType w:val="hybridMultilevel"/>
    <w:tmpl w:val="FFFFFFFF"/>
    <w:lvl w:ilvl="0" w:tplc="C610F752">
      <w:start w:val="1"/>
      <w:numFmt w:val="decimal"/>
      <w:lvlText w:val="%1."/>
      <w:lvlJc w:val="left"/>
      <w:pPr>
        <w:ind w:left="720" w:hanging="360"/>
      </w:pPr>
    </w:lvl>
    <w:lvl w:ilvl="1" w:tplc="936615F8">
      <w:start w:val="1"/>
      <w:numFmt w:val="lowerLetter"/>
      <w:lvlText w:val="%2."/>
      <w:lvlJc w:val="left"/>
      <w:pPr>
        <w:ind w:left="1440" w:hanging="360"/>
      </w:pPr>
    </w:lvl>
    <w:lvl w:ilvl="2" w:tplc="39B41E0E">
      <w:start w:val="1"/>
      <w:numFmt w:val="lowerRoman"/>
      <w:lvlText w:val="%3."/>
      <w:lvlJc w:val="right"/>
      <w:pPr>
        <w:ind w:left="2160" w:hanging="180"/>
      </w:pPr>
    </w:lvl>
    <w:lvl w:ilvl="3" w:tplc="4DA41D24">
      <w:start w:val="1"/>
      <w:numFmt w:val="decimal"/>
      <w:lvlText w:val="%4."/>
      <w:lvlJc w:val="left"/>
      <w:pPr>
        <w:ind w:left="2880" w:hanging="360"/>
      </w:pPr>
    </w:lvl>
    <w:lvl w:ilvl="4" w:tplc="779AF33C">
      <w:start w:val="1"/>
      <w:numFmt w:val="lowerLetter"/>
      <w:lvlText w:val="%5."/>
      <w:lvlJc w:val="left"/>
      <w:pPr>
        <w:ind w:left="3600" w:hanging="360"/>
      </w:pPr>
    </w:lvl>
    <w:lvl w:ilvl="5" w:tplc="F4306752">
      <w:start w:val="1"/>
      <w:numFmt w:val="lowerRoman"/>
      <w:lvlText w:val="%6."/>
      <w:lvlJc w:val="right"/>
      <w:pPr>
        <w:ind w:left="4320" w:hanging="180"/>
      </w:pPr>
    </w:lvl>
    <w:lvl w:ilvl="6" w:tplc="2BC8006C">
      <w:start w:val="1"/>
      <w:numFmt w:val="decimal"/>
      <w:lvlText w:val="%7."/>
      <w:lvlJc w:val="left"/>
      <w:pPr>
        <w:ind w:left="5040" w:hanging="360"/>
      </w:pPr>
    </w:lvl>
    <w:lvl w:ilvl="7" w:tplc="80A6C01E">
      <w:start w:val="1"/>
      <w:numFmt w:val="lowerLetter"/>
      <w:lvlText w:val="%8."/>
      <w:lvlJc w:val="left"/>
      <w:pPr>
        <w:ind w:left="5760" w:hanging="360"/>
      </w:pPr>
    </w:lvl>
    <w:lvl w:ilvl="8" w:tplc="DC2AEABA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8B4BD1"/>
    <w:multiLevelType w:val="hybridMultilevel"/>
    <w:tmpl w:val="D1FC42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0DEE54C"/>
    <w:multiLevelType w:val="hybridMultilevel"/>
    <w:tmpl w:val="78BC5AAA"/>
    <w:lvl w:ilvl="0" w:tplc="8270A562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54DCD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E40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8F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400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60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22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E9A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7EE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006A0D"/>
    <w:multiLevelType w:val="hybridMultilevel"/>
    <w:tmpl w:val="90BAA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20B116D"/>
    <w:multiLevelType w:val="hybridMultilevel"/>
    <w:tmpl w:val="E78203E6"/>
    <w:lvl w:ilvl="0" w:tplc="374A85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5A5568"/>
    <w:multiLevelType w:val="hybridMultilevel"/>
    <w:tmpl w:val="66C4ED00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1E09E7"/>
    <w:multiLevelType w:val="hybridMultilevel"/>
    <w:tmpl w:val="982435BE"/>
    <w:lvl w:ilvl="0" w:tplc="27B474AC">
      <w:start w:val="4"/>
      <w:numFmt w:val="bullet"/>
      <w:lvlText w:val="-"/>
      <w:lvlJc w:val="left"/>
      <w:pPr>
        <w:ind w:left="1485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3" w15:restartNumberingAfterBreak="0">
    <w:nsid w:val="696B7D6B"/>
    <w:multiLevelType w:val="hybridMultilevel"/>
    <w:tmpl w:val="9A08C0E4"/>
    <w:lvl w:ilvl="0" w:tplc="27B474AC">
      <w:start w:val="4"/>
      <w:numFmt w:val="bullet"/>
      <w:lvlText w:val="-"/>
      <w:lvlJc w:val="left"/>
      <w:pPr>
        <w:ind w:left="1429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69B22073"/>
    <w:multiLevelType w:val="hybridMultilevel"/>
    <w:tmpl w:val="0886470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5" w15:restartNumberingAfterBreak="0">
    <w:nsid w:val="6A3C7099"/>
    <w:multiLevelType w:val="hybridMultilevel"/>
    <w:tmpl w:val="1C763716"/>
    <w:lvl w:ilvl="0" w:tplc="A02889C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7BF04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14DA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DE6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A1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123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6EA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729C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1EE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0F73E4"/>
    <w:multiLevelType w:val="hybridMultilevel"/>
    <w:tmpl w:val="94BEA668"/>
    <w:lvl w:ilvl="0" w:tplc="27B474AC">
      <w:start w:val="4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7F3094B"/>
    <w:multiLevelType w:val="hybridMultilevel"/>
    <w:tmpl w:val="67743234"/>
    <w:lvl w:ilvl="0" w:tplc="E44A8A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8F11B2"/>
    <w:multiLevelType w:val="hybridMultilevel"/>
    <w:tmpl w:val="736C8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3271F5"/>
    <w:multiLevelType w:val="hybridMultilevel"/>
    <w:tmpl w:val="5172F60C"/>
    <w:lvl w:ilvl="0" w:tplc="4A7AB6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45004">
    <w:abstractNumId w:val="30"/>
  </w:num>
  <w:num w:numId="2" w16cid:durableId="628975693">
    <w:abstractNumId w:val="28"/>
  </w:num>
  <w:num w:numId="3" w16cid:durableId="601039004">
    <w:abstractNumId w:val="3"/>
  </w:num>
  <w:num w:numId="4" w16cid:durableId="1190728179">
    <w:abstractNumId w:val="37"/>
  </w:num>
  <w:num w:numId="5" w16cid:durableId="1207596473">
    <w:abstractNumId w:val="11"/>
  </w:num>
  <w:num w:numId="6" w16cid:durableId="421879098">
    <w:abstractNumId w:val="24"/>
  </w:num>
  <w:num w:numId="7" w16cid:durableId="371080827">
    <w:abstractNumId w:val="1"/>
  </w:num>
  <w:num w:numId="8" w16cid:durableId="2112969049">
    <w:abstractNumId w:val="26"/>
  </w:num>
  <w:num w:numId="9" w16cid:durableId="449201156">
    <w:abstractNumId w:val="35"/>
  </w:num>
  <w:num w:numId="10" w16cid:durableId="607978024">
    <w:abstractNumId w:val="29"/>
  </w:num>
  <w:num w:numId="11" w16cid:durableId="1236620972">
    <w:abstractNumId w:val="53"/>
  </w:num>
  <w:num w:numId="12" w16cid:durableId="1698461509">
    <w:abstractNumId w:val="48"/>
  </w:num>
  <w:num w:numId="13" w16cid:durableId="1997873664">
    <w:abstractNumId w:val="65"/>
  </w:num>
  <w:num w:numId="14" w16cid:durableId="1014768518">
    <w:abstractNumId w:val="56"/>
  </w:num>
  <w:num w:numId="15" w16cid:durableId="965428492">
    <w:abstractNumId w:val="36"/>
  </w:num>
  <w:num w:numId="16" w16cid:durableId="1825854677">
    <w:abstractNumId w:val="54"/>
  </w:num>
  <w:num w:numId="17" w16cid:durableId="1331368253">
    <w:abstractNumId w:val="59"/>
  </w:num>
  <w:num w:numId="18" w16cid:durableId="1713118897">
    <w:abstractNumId w:val="40"/>
  </w:num>
  <w:num w:numId="19" w16cid:durableId="1102844136">
    <w:abstractNumId w:val="70"/>
  </w:num>
  <w:num w:numId="20" w16cid:durableId="675764075">
    <w:abstractNumId w:val="40"/>
    <w:lvlOverride w:ilvl="0">
      <w:startOverride w:val="2"/>
    </w:lvlOverride>
    <w:lvlOverride w:ilvl="1">
      <w:startOverride w:val="3"/>
    </w:lvlOverride>
  </w:num>
  <w:num w:numId="21" w16cid:durableId="107164868">
    <w:abstractNumId w:val="42"/>
  </w:num>
  <w:num w:numId="22" w16cid:durableId="726760316">
    <w:abstractNumId w:val="58"/>
  </w:num>
  <w:num w:numId="23" w16cid:durableId="506598480">
    <w:abstractNumId w:val="33"/>
  </w:num>
  <w:num w:numId="24" w16cid:durableId="145316404">
    <w:abstractNumId w:val="39"/>
  </w:num>
  <w:num w:numId="25" w16cid:durableId="1190796163">
    <w:abstractNumId w:val="12"/>
  </w:num>
  <w:num w:numId="26" w16cid:durableId="2140874156">
    <w:abstractNumId w:val="6"/>
  </w:num>
  <w:num w:numId="27" w16cid:durableId="690568236">
    <w:abstractNumId w:val="25"/>
  </w:num>
  <w:num w:numId="28" w16cid:durableId="1467116605">
    <w:abstractNumId w:val="40"/>
  </w:num>
  <w:num w:numId="29" w16cid:durableId="1977833503">
    <w:abstractNumId w:val="17"/>
  </w:num>
  <w:num w:numId="30" w16cid:durableId="1193347698">
    <w:abstractNumId w:val="40"/>
  </w:num>
  <w:num w:numId="31" w16cid:durableId="1412777603">
    <w:abstractNumId w:val="52"/>
  </w:num>
  <w:num w:numId="32" w16cid:durableId="1506214708">
    <w:abstractNumId w:val="0"/>
  </w:num>
  <w:num w:numId="33" w16cid:durableId="1593124852">
    <w:abstractNumId w:val="38"/>
  </w:num>
  <w:num w:numId="34" w16cid:durableId="667515890">
    <w:abstractNumId w:val="62"/>
  </w:num>
  <w:num w:numId="35" w16cid:durableId="1263298587">
    <w:abstractNumId w:val="57"/>
  </w:num>
  <w:num w:numId="36" w16cid:durableId="603997227">
    <w:abstractNumId w:val="66"/>
  </w:num>
  <w:num w:numId="37" w16cid:durableId="501968338">
    <w:abstractNumId w:val="69"/>
  </w:num>
  <w:num w:numId="38" w16cid:durableId="1514144466">
    <w:abstractNumId w:val="63"/>
  </w:num>
  <w:num w:numId="39" w16cid:durableId="1470512652">
    <w:abstractNumId w:val="27"/>
  </w:num>
  <w:num w:numId="40" w16cid:durableId="338166912">
    <w:abstractNumId w:val="32"/>
  </w:num>
  <w:num w:numId="41" w16cid:durableId="667556380">
    <w:abstractNumId w:val="22"/>
  </w:num>
  <w:num w:numId="42" w16cid:durableId="987395288">
    <w:abstractNumId w:val="40"/>
  </w:num>
  <w:num w:numId="43" w16cid:durableId="1231311949">
    <w:abstractNumId w:val="31"/>
  </w:num>
  <w:num w:numId="44" w16cid:durableId="33778286">
    <w:abstractNumId w:val="40"/>
  </w:num>
  <w:num w:numId="45" w16cid:durableId="2032221384">
    <w:abstractNumId w:val="15"/>
  </w:num>
  <w:num w:numId="46" w16cid:durableId="1193878623">
    <w:abstractNumId w:val="40"/>
  </w:num>
  <w:num w:numId="47" w16cid:durableId="818228630">
    <w:abstractNumId w:val="64"/>
  </w:num>
  <w:num w:numId="48" w16cid:durableId="745609017">
    <w:abstractNumId w:val="8"/>
  </w:num>
  <w:num w:numId="49" w16cid:durableId="1962347348">
    <w:abstractNumId w:val="50"/>
  </w:num>
  <w:num w:numId="50" w16cid:durableId="1523519364">
    <w:abstractNumId w:val="13"/>
  </w:num>
  <w:num w:numId="51" w16cid:durableId="1801069685">
    <w:abstractNumId w:val="23"/>
  </w:num>
  <w:num w:numId="52" w16cid:durableId="1153369254">
    <w:abstractNumId w:val="67"/>
  </w:num>
  <w:num w:numId="53" w16cid:durableId="317542963">
    <w:abstractNumId w:val="71"/>
  </w:num>
  <w:num w:numId="54" w16cid:durableId="358508983">
    <w:abstractNumId w:val="47"/>
  </w:num>
  <w:num w:numId="55" w16cid:durableId="65492977">
    <w:abstractNumId w:val="46"/>
  </w:num>
  <w:num w:numId="56" w16cid:durableId="20166945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070421653">
    <w:abstractNumId w:val="7"/>
  </w:num>
  <w:num w:numId="58" w16cid:durableId="19915172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215234707">
    <w:abstractNumId w:val="61"/>
  </w:num>
  <w:num w:numId="60" w16cid:durableId="640886418">
    <w:abstractNumId w:val="61"/>
  </w:num>
  <w:num w:numId="61" w16cid:durableId="1083262194">
    <w:abstractNumId w:val="55"/>
  </w:num>
  <w:num w:numId="62" w16cid:durableId="1505510066">
    <w:abstractNumId w:val="55"/>
  </w:num>
  <w:num w:numId="63" w16cid:durableId="1949119175">
    <w:abstractNumId w:val="68"/>
  </w:num>
  <w:num w:numId="64" w16cid:durableId="40665353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111046477">
    <w:abstractNumId w:val="60"/>
  </w:num>
  <w:num w:numId="66" w16cid:durableId="13606764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043048627">
    <w:abstractNumId w:val="43"/>
  </w:num>
  <w:num w:numId="68" w16cid:durableId="2095737689">
    <w:abstractNumId w:val="43"/>
  </w:num>
  <w:num w:numId="69" w16cid:durableId="30082097">
    <w:abstractNumId w:val="45"/>
  </w:num>
  <w:num w:numId="70" w16cid:durableId="1657957683">
    <w:abstractNumId w:val="45"/>
  </w:num>
  <w:num w:numId="71" w16cid:durableId="644891836">
    <w:abstractNumId w:val="14"/>
  </w:num>
  <w:num w:numId="72" w16cid:durableId="10399389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720129100">
    <w:abstractNumId w:val="18"/>
  </w:num>
  <w:num w:numId="74" w16cid:durableId="168670908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2040859268">
    <w:abstractNumId w:val="40"/>
  </w:num>
  <w:num w:numId="76" w16cid:durableId="3434839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390230704">
    <w:abstractNumId w:val="40"/>
  </w:num>
  <w:num w:numId="78" w16cid:durableId="1984502034">
    <w:abstractNumId w:val="40"/>
  </w:num>
  <w:num w:numId="79" w16cid:durableId="1412041666">
    <w:abstractNumId w:val="40"/>
  </w:num>
  <w:num w:numId="80" w16cid:durableId="628128051">
    <w:abstractNumId w:val="40"/>
  </w:num>
  <w:num w:numId="81" w16cid:durableId="1187333775">
    <w:abstractNumId w:val="40"/>
  </w:num>
  <w:num w:numId="82" w16cid:durableId="1628466563">
    <w:abstractNumId w:val="40"/>
  </w:num>
  <w:num w:numId="83" w16cid:durableId="1107697311">
    <w:abstractNumId w:val="40"/>
  </w:num>
  <w:num w:numId="84" w16cid:durableId="1684236687">
    <w:abstractNumId w:val="40"/>
  </w:num>
  <w:num w:numId="85" w16cid:durableId="1697002315">
    <w:abstractNumId w:val="40"/>
  </w:num>
  <w:num w:numId="86" w16cid:durableId="1777871385">
    <w:abstractNumId w:val="40"/>
  </w:num>
  <w:num w:numId="87" w16cid:durableId="1658533924">
    <w:abstractNumId w:val="40"/>
  </w:num>
  <w:num w:numId="88" w16cid:durableId="1540825682">
    <w:abstractNumId w:val="40"/>
  </w:num>
  <w:num w:numId="89" w16cid:durableId="2011634391">
    <w:abstractNumId w:val="40"/>
  </w:num>
  <w:num w:numId="90" w16cid:durableId="907688636">
    <w:abstractNumId w:val="19"/>
  </w:num>
  <w:num w:numId="91" w16cid:durableId="1785080028">
    <w:abstractNumId w:val="40"/>
  </w:num>
  <w:num w:numId="92" w16cid:durableId="1003627430">
    <w:abstractNumId w:val="40"/>
  </w:num>
  <w:num w:numId="93" w16cid:durableId="401174087">
    <w:abstractNumId w:val="40"/>
  </w:num>
  <w:num w:numId="94" w16cid:durableId="1855535861">
    <w:abstractNumId w:val="44"/>
  </w:num>
  <w:num w:numId="95" w16cid:durableId="507912575">
    <w:abstractNumId w:val="51"/>
  </w:num>
  <w:num w:numId="96" w16cid:durableId="305936609">
    <w:abstractNumId w:val="7"/>
    <w:lvlOverride w:ilvl="0">
      <w:startOverride w:val="1"/>
    </w:lvlOverride>
  </w:num>
  <w:num w:numId="97" w16cid:durableId="170829407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04452942">
    <w:abstractNumId w:val="5"/>
  </w:num>
  <w:num w:numId="99" w16cid:durableId="1358849285">
    <w:abstractNumId w:val="16"/>
  </w:num>
  <w:num w:numId="100" w16cid:durableId="938174765">
    <w:abstractNumId w:val="4"/>
  </w:num>
  <w:num w:numId="101" w16cid:durableId="496923367">
    <w:abstractNumId w:val="21"/>
  </w:num>
  <w:num w:numId="102" w16cid:durableId="1091390027">
    <w:abstractNumId w:val="34"/>
  </w:num>
  <w:num w:numId="103" w16cid:durableId="1221988293">
    <w:abstractNumId w:val="10"/>
  </w:num>
  <w:num w:numId="104" w16cid:durableId="1374844525">
    <w:abstractNumId w:val="41"/>
  </w:num>
  <w:num w:numId="105" w16cid:durableId="1254818799">
    <w:abstractNumId w:val="20"/>
  </w:num>
  <w:num w:numId="106" w16cid:durableId="38282456">
    <w:abstractNumId w:val="2"/>
  </w:num>
  <w:num w:numId="107" w16cid:durableId="2132288103">
    <w:abstractNumId w:val="9"/>
  </w:num>
  <w:num w:numId="108" w16cid:durableId="282738632">
    <w:abstractNumId w:val="49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1EFA"/>
    <w:rsid w:val="00003A11"/>
    <w:rsid w:val="00004C8B"/>
    <w:rsid w:val="00006D13"/>
    <w:rsid w:val="00006FE1"/>
    <w:rsid w:val="00007327"/>
    <w:rsid w:val="00011988"/>
    <w:rsid w:val="00013BDE"/>
    <w:rsid w:val="00013FF1"/>
    <w:rsid w:val="000143BB"/>
    <w:rsid w:val="000162E0"/>
    <w:rsid w:val="000168FC"/>
    <w:rsid w:val="00016D1E"/>
    <w:rsid w:val="00017814"/>
    <w:rsid w:val="00017AEF"/>
    <w:rsid w:val="000237E6"/>
    <w:rsid w:val="00024C00"/>
    <w:rsid w:val="00025A07"/>
    <w:rsid w:val="000262DC"/>
    <w:rsid w:val="00026DBA"/>
    <w:rsid w:val="00027CC6"/>
    <w:rsid w:val="00030EF5"/>
    <w:rsid w:val="0003150A"/>
    <w:rsid w:val="00035310"/>
    <w:rsid w:val="000405A7"/>
    <w:rsid w:val="00040E72"/>
    <w:rsid w:val="00040F1E"/>
    <w:rsid w:val="00042121"/>
    <w:rsid w:val="0004319E"/>
    <w:rsid w:val="0004344F"/>
    <w:rsid w:val="00043A35"/>
    <w:rsid w:val="00044B55"/>
    <w:rsid w:val="000473F2"/>
    <w:rsid w:val="000476FF"/>
    <w:rsid w:val="00050158"/>
    <w:rsid w:val="00051D75"/>
    <w:rsid w:val="00053975"/>
    <w:rsid w:val="00053CFB"/>
    <w:rsid w:val="00053D28"/>
    <w:rsid w:val="000553DA"/>
    <w:rsid w:val="000575F3"/>
    <w:rsid w:val="00070975"/>
    <w:rsid w:val="00070E03"/>
    <w:rsid w:val="00071E34"/>
    <w:rsid w:val="00073D76"/>
    <w:rsid w:val="00077121"/>
    <w:rsid w:val="000777B2"/>
    <w:rsid w:val="00080048"/>
    <w:rsid w:val="00080C0B"/>
    <w:rsid w:val="00081BA2"/>
    <w:rsid w:val="00082F1F"/>
    <w:rsid w:val="00085F35"/>
    <w:rsid w:val="00091512"/>
    <w:rsid w:val="00091B27"/>
    <w:rsid w:val="0009276D"/>
    <w:rsid w:val="000953EB"/>
    <w:rsid w:val="00096598"/>
    <w:rsid w:val="00096D1D"/>
    <w:rsid w:val="00096E05"/>
    <w:rsid w:val="00097DF6"/>
    <w:rsid w:val="000A0944"/>
    <w:rsid w:val="000A0C30"/>
    <w:rsid w:val="000A1485"/>
    <w:rsid w:val="000A3612"/>
    <w:rsid w:val="000A363A"/>
    <w:rsid w:val="000A3D81"/>
    <w:rsid w:val="000A4225"/>
    <w:rsid w:val="000A62F3"/>
    <w:rsid w:val="000A71BC"/>
    <w:rsid w:val="000B0818"/>
    <w:rsid w:val="000B0CA5"/>
    <w:rsid w:val="000B25BA"/>
    <w:rsid w:val="000B5151"/>
    <w:rsid w:val="000B6B6F"/>
    <w:rsid w:val="000C14C7"/>
    <w:rsid w:val="000C1C81"/>
    <w:rsid w:val="000C34EF"/>
    <w:rsid w:val="000C381D"/>
    <w:rsid w:val="000C3C1B"/>
    <w:rsid w:val="000C3D79"/>
    <w:rsid w:val="000C7E2E"/>
    <w:rsid w:val="000D2003"/>
    <w:rsid w:val="000D75C2"/>
    <w:rsid w:val="000E0465"/>
    <w:rsid w:val="000E0B65"/>
    <w:rsid w:val="000E2B22"/>
    <w:rsid w:val="000E34F3"/>
    <w:rsid w:val="000E3924"/>
    <w:rsid w:val="000E534E"/>
    <w:rsid w:val="000E5E50"/>
    <w:rsid w:val="000E6B1D"/>
    <w:rsid w:val="000F096E"/>
    <w:rsid w:val="000F2F9E"/>
    <w:rsid w:val="000F43FF"/>
    <w:rsid w:val="000F7267"/>
    <w:rsid w:val="000F7301"/>
    <w:rsid w:val="00105244"/>
    <w:rsid w:val="00105C25"/>
    <w:rsid w:val="0010627F"/>
    <w:rsid w:val="00106993"/>
    <w:rsid w:val="00106A32"/>
    <w:rsid w:val="00110408"/>
    <w:rsid w:val="00110BA6"/>
    <w:rsid w:val="00111BF7"/>
    <w:rsid w:val="001140B0"/>
    <w:rsid w:val="001149AF"/>
    <w:rsid w:val="0011680F"/>
    <w:rsid w:val="00116D04"/>
    <w:rsid w:val="00122C56"/>
    <w:rsid w:val="00125747"/>
    <w:rsid w:val="00125DC4"/>
    <w:rsid w:val="00127874"/>
    <w:rsid w:val="0013089C"/>
    <w:rsid w:val="0013119A"/>
    <w:rsid w:val="001313D2"/>
    <w:rsid w:val="00132BBA"/>
    <w:rsid w:val="00137D7D"/>
    <w:rsid w:val="0014028B"/>
    <w:rsid w:val="00141232"/>
    <w:rsid w:val="001422FE"/>
    <w:rsid w:val="00143509"/>
    <w:rsid w:val="00143CE6"/>
    <w:rsid w:val="00144A04"/>
    <w:rsid w:val="00150542"/>
    <w:rsid w:val="00150A98"/>
    <w:rsid w:val="0015124A"/>
    <w:rsid w:val="001514D5"/>
    <w:rsid w:val="001520C9"/>
    <w:rsid w:val="00152C82"/>
    <w:rsid w:val="0015484A"/>
    <w:rsid w:val="00155DA7"/>
    <w:rsid w:val="0015625B"/>
    <w:rsid w:val="0015699B"/>
    <w:rsid w:val="00160AFB"/>
    <w:rsid w:val="00161469"/>
    <w:rsid w:val="00162110"/>
    <w:rsid w:val="00162AE1"/>
    <w:rsid w:val="0016365C"/>
    <w:rsid w:val="00164C52"/>
    <w:rsid w:val="0016581C"/>
    <w:rsid w:val="00171EC0"/>
    <w:rsid w:val="001722E5"/>
    <w:rsid w:val="0017489C"/>
    <w:rsid w:val="00174FE7"/>
    <w:rsid w:val="001755E0"/>
    <w:rsid w:val="00176DBC"/>
    <w:rsid w:val="001776E6"/>
    <w:rsid w:val="001802C8"/>
    <w:rsid w:val="001805EC"/>
    <w:rsid w:val="00180A7B"/>
    <w:rsid w:val="001816A4"/>
    <w:rsid w:val="00182475"/>
    <w:rsid w:val="001824C9"/>
    <w:rsid w:val="00182724"/>
    <w:rsid w:val="00183C11"/>
    <w:rsid w:val="00183F58"/>
    <w:rsid w:val="00184330"/>
    <w:rsid w:val="00185528"/>
    <w:rsid w:val="00187AE1"/>
    <w:rsid w:val="00191A2A"/>
    <w:rsid w:val="00191C76"/>
    <w:rsid w:val="00194FE8"/>
    <w:rsid w:val="00196927"/>
    <w:rsid w:val="001969BF"/>
    <w:rsid w:val="001A1B0F"/>
    <w:rsid w:val="001A3722"/>
    <w:rsid w:val="001A5F82"/>
    <w:rsid w:val="001B0B8F"/>
    <w:rsid w:val="001B0C7D"/>
    <w:rsid w:val="001B0D69"/>
    <w:rsid w:val="001B182D"/>
    <w:rsid w:val="001B1E5B"/>
    <w:rsid w:val="001B4F85"/>
    <w:rsid w:val="001B5648"/>
    <w:rsid w:val="001B5AE1"/>
    <w:rsid w:val="001B62F7"/>
    <w:rsid w:val="001B6617"/>
    <w:rsid w:val="001B7DA0"/>
    <w:rsid w:val="001C1560"/>
    <w:rsid w:val="001C38EC"/>
    <w:rsid w:val="001C45A9"/>
    <w:rsid w:val="001C4D94"/>
    <w:rsid w:val="001C52A4"/>
    <w:rsid w:val="001C5FE1"/>
    <w:rsid w:val="001C63DA"/>
    <w:rsid w:val="001C7FCF"/>
    <w:rsid w:val="001D2F7F"/>
    <w:rsid w:val="001D41D8"/>
    <w:rsid w:val="001D6A41"/>
    <w:rsid w:val="001D7304"/>
    <w:rsid w:val="001E2281"/>
    <w:rsid w:val="001E3A51"/>
    <w:rsid w:val="001E4DC8"/>
    <w:rsid w:val="001E5548"/>
    <w:rsid w:val="001F2E6C"/>
    <w:rsid w:val="001F2EA6"/>
    <w:rsid w:val="001F3AB3"/>
    <w:rsid w:val="001F3F18"/>
    <w:rsid w:val="001F519F"/>
    <w:rsid w:val="001F6872"/>
    <w:rsid w:val="00201665"/>
    <w:rsid w:val="00207185"/>
    <w:rsid w:val="00210EDB"/>
    <w:rsid w:val="00211E32"/>
    <w:rsid w:val="002137D3"/>
    <w:rsid w:val="002143ED"/>
    <w:rsid w:val="00215321"/>
    <w:rsid w:val="0021542C"/>
    <w:rsid w:val="002165EE"/>
    <w:rsid w:val="00216C76"/>
    <w:rsid w:val="0022046A"/>
    <w:rsid w:val="00220BAF"/>
    <w:rsid w:val="002223F5"/>
    <w:rsid w:val="00222598"/>
    <w:rsid w:val="00222641"/>
    <w:rsid w:val="00222969"/>
    <w:rsid w:val="002230B4"/>
    <w:rsid w:val="00223334"/>
    <w:rsid w:val="00223D55"/>
    <w:rsid w:val="00223DED"/>
    <w:rsid w:val="00226911"/>
    <w:rsid w:val="00226FF8"/>
    <w:rsid w:val="00227362"/>
    <w:rsid w:val="00227CF0"/>
    <w:rsid w:val="002304D4"/>
    <w:rsid w:val="00230C97"/>
    <w:rsid w:val="00236EBC"/>
    <w:rsid w:val="002419F6"/>
    <w:rsid w:val="00243B0A"/>
    <w:rsid w:val="002449F9"/>
    <w:rsid w:val="00244DB6"/>
    <w:rsid w:val="002542C2"/>
    <w:rsid w:val="00256135"/>
    <w:rsid w:val="00256DCB"/>
    <w:rsid w:val="00257026"/>
    <w:rsid w:val="00261364"/>
    <w:rsid w:val="0026208E"/>
    <w:rsid w:val="002624F0"/>
    <w:rsid w:val="00263918"/>
    <w:rsid w:val="00263936"/>
    <w:rsid w:val="0026451A"/>
    <w:rsid w:val="002650F8"/>
    <w:rsid w:val="00265F81"/>
    <w:rsid w:val="00266E80"/>
    <w:rsid w:val="00267803"/>
    <w:rsid w:val="00267835"/>
    <w:rsid w:val="00267FD9"/>
    <w:rsid w:val="002700C9"/>
    <w:rsid w:val="00270BD0"/>
    <w:rsid w:val="002716F1"/>
    <w:rsid w:val="00274EEB"/>
    <w:rsid w:val="002803DF"/>
    <w:rsid w:val="0028055D"/>
    <w:rsid w:val="0028110B"/>
    <w:rsid w:val="002815A7"/>
    <w:rsid w:val="002818A5"/>
    <w:rsid w:val="00282B9B"/>
    <w:rsid w:val="002833C3"/>
    <w:rsid w:val="002846BE"/>
    <w:rsid w:val="00285305"/>
    <w:rsid w:val="00286921"/>
    <w:rsid w:val="00286CB8"/>
    <w:rsid w:val="002937A8"/>
    <w:rsid w:val="0029714E"/>
    <w:rsid w:val="00297E3C"/>
    <w:rsid w:val="002A0138"/>
    <w:rsid w:val="002A08DA"/>
    <w:rsid w:val="002A3ED2"/>
    <w:rsid w:val="002A430E"/>
    <w:rsid w:val="002A45F6"/>
    <w:rsid w:val="002A6179"/>
    <w:rsid w:val="002A72A1"/>
    <w:rsid w:val="002A782D"/>
    <w:rsid w:val="002B1E18"/>
    <w:rsid w:val="002B43F9"/>
    <w:rsid w:val="002B5761"/>
    <w:rsid w:val="002B685A"/>
    <w:rsid w:val="002C0F01"/>
    <w:rsid w:val="002C58B8"/>
    <w:rsid w:val="002D03E0"/>
    <w:rsid w:val="002D0B50"/>
    <w:rsid w:val="002D15F2"/>
    <w:rsid w:val="002D168F"/>
    <w:rsid w:val="002D1AA0"/>
    <w:rsid w:val="002D3015"/>
    <w:rsid w:val="002D3A33"/>
    <w:rsid w:val="002D3C33"/>
    <w:rsid w:val="002D3C6B"/>
    <w:rsid w:val="002D6843"/>
    <w:rsid w:val="002E0037"/>
    <w:rsid w:val="002E08A2"/>
    <w:rsid w:val="002E2989"/>
    <w:rsid w:val="002E2A98"/>
    <w:rsid w:val="002E66D5"/>
    <w:rsid w:val="002E73C5"/>
    <w:rsid w:val="002E7FCE"/>
    <w:rsid w:val="002F0463"/>
    <w:rsid w:val="002F0FB0"/>
    <w:rsid w:val="002F14EE"/>
    <w:rsid w:val="002F183F"/>
    <w:rsid w:val="002F24D2"/>
    <w:rsid w:val="002F2CE3"/>
    <w:rsid w:val="002F40EA"/>
    <w:rsid w:val="002F4650"/>
    <w:rsid w:val="002F63DF"/>
    <w:rsid w:val="002F6ECF"/>
    <w:rsid w:val="002F7112"/>
    <w:rsid w:val="003002D8"/>
    <w:rsid w:val="003018D7"/>
    <w:rsid w:val="00302845"/>
    <w:rsid w:val="00304F1D"/>
    <w:rsid w:val="00305761"/>
    <w:rsid w:val="003075E2"/>
    <w:rsid w:val="003120BA"/>
    <w:rsid w:val="0032004E"/>
    <w:rsid w:val="00323BA7"/>
    <w:rsid w:val="00323F4E"/>
    <w:rsid w:val="0032463F"/>
    <w:rsid w:val="00324E7B"/>
    <w:rsid w:val="00325182"/>
    <w:rsid w:val="00326599"/>
    <w:rsid w:val="00326F2F"/>
    <w:rsid w:val="003278F8"/>
    <w:rsid w:val="00331B90"/>
    <w:rsid w:val="0033338C"/>
    <w:rsid w:val="00333799"/>
    <w:rsid w:val="00333A68"/>
    <w:rsid w:val="00335667"/>
    <w:rsid w:val="003361DF"/>
    <w:rsid w:val="003401BD"/>
    <w:rsid w:val="00340AB2"/>
    <w:rsid w:val="00340CE6"/>
    <w:rsid w:val="00343837"/>
    <w:rsid w:val="00343D57"/>
    <w:rsid w:val="00344D5F"/>
    <w:rsid w:val="00345D86"/>
    <w:rsid w:val="00346F25"/>
    <w:rsid w:val="00350E35"/>
    <w:rsid w:val="00352091"/>
    <w:rsid w:val="003520C5"/>
    <w:rsid w:val="00353272"/>
    <w:rsid w:val="0035437E"/>
    <w:rsid w:val="00355442"/>
    <w:rsid w:val="00355710"/>
    <w:rsid w:val="00355B43"/>
    <w:rsid w:val="00356056"/>
    <w:rsid w:val="00357A29"/>
    <w:rsid w:val="00357B0B"/>
    <w:rsid w:val="00360D59"/>
    <w:rsid w:val="0036269E"/>
    <w:rsid w:val="00362DFD"/>
    <w:rsid w:val="0036572D"/>
    <w:rsid w:val="003659DF"/>
    <w:rsid w:val="0036654C"/>
    <w:rsid w:val="003671EB"/>
    <w:rsid w:val="003673A2"/>
    <w:rsid w:val="003710C3"/>
    <w:rsid w:val="00371452"/>
    <w:rsid w:val="00371730"/>
    <w:rsid w:val="0037252D"/>
    <w:rsid w:val="00373128"/>
    <w:rsid w:val="00375AB4"/>
    <w:rsid w:val="00375BB0"/>
    <w:rsid w:val="00375F33"/>
    <w:rsid w:val="00376328"/>
    <w:rsid w:val="00376670"/>
    <w:rsid w:val="00381315"/>
    <w:rsid w:val="00381DED"/>
    <w:rsid w:val="00384D3D"/>
    <w:rsid w:val="00384EE6"/>
    <w:rsid w:val="00387FA2"/>
    <w:rsid w:val="00387FA4"/>
    <w:rsid w:val="003909D4"/>
    <w:rsid w:val="003910A7"/>
    <w:rsid w:val="00391641"/>
    <w:rsid w:val="00392513"/>
    <w:rsid w:val="0039289A"/>
    <w:rsid w:val="00394763"/>
    <w:rsid w:val="00395D49"/>
    <w:rsid w:val="00396AE5"/>
    <w:rsid w:val="003A07D4"/>
    <w:rsid w:val="003A4AA9"/>
    <w:rsid w:val="003A51FC"/>
    <w:rsid w:val="003A699C"/>
    <w:rsid w:val="003A6BE0"/>
    <w:rsid w:val="003B0864"/>
    <w:rsid w:val="003B279A"/>
    <w:rsid w:val="003B59AA"/>
    <w:rsid w:val="003B683A"/>
    <w:rsid w:val="003B68C8"/>
    <w:rsid w:val="003C0842"/>
    <w:rsid w:val="003C0F08"/>
    <w:rsid w:val="003C2A91"/>
    <w:rsid w:val="003C2C25"/>
    <w:rsid w:val="003C3CC5"/>
    <w:rsid w:val="003C3D2B"/>
    <w:rsid w:val="003D2D72"/>
    <w:rsid w:val="003D49A6"/>
    <w:rsid w:val="003D4BDB"/>
    <w:rsid w:val="003D5685"/>
    <w:rsid w:val="003D5944"/>
    <w:rsid w:val="003D61DC"/>
    <w:rsid w:val="003E4150"/>
    <w:rsid w:val="003E4200"/>
    <w:rsid w:val="003F036C"/>
    <w:rsid w:val="003F116A"/>
    <w:rsid w:val="003F45DA"/>
    <w:rsid w:val="003F51D6"/>
    <w:rsid w:val="003F5733"/>
    <w:rsid w:val="003F5821"/>
    <w:rsid w:val="003F678C"/>
    <w:rsid w:val="004013F0"/>
    <w:rsid w:val="004027E3"/>
    <w:rsid w:val="004042ED"/>
    <w:rsid w:val="00405676"/>
    <w:rsid w:val="00406EDB"/>
    <w:rsid w:val="00406EF4"/>
    <w:rsid w:val="00407351"/>
    <w:rsid w:val="00407DF2"/>
    <w:rsid w:val="00407EE1"/>
    <w:rsid w:val="004101CF"/>
    <w:rsid w:val="00411EAD"/>
    <w:rsid w:val="00412317"/>
    <w:rsid w:val="00412F2F"/>
    <w:rsid w:val="004145AE"/>
    <w:rsid w:val="00415054"/>
    <w:rsid w:val="00415104"/>
    <w:rsid w:val="0041515B"/>
    <w:rsid w:val="00421074"/>
    <w:rsid w:val="00421573"/>
    <w:rsid w:val="00422251"/>
    <w:rsid w:val="00423483"/>
    <w:rsid w:val="004249E6"/>
    <w:rsid w:val="00427E70"/>
    <w:rsid w:val="00432C6C"/>
    <w:rsid w:val="00433EB1"/>
    <w:rsid w:val="004353A1"/>
    <w:rsid w:val="00435A26"/>
    <w:rsid w:val="004363C4"/>
    <w:rsid w:val="00437FD1"/>
    <w:rsid w:val="00441115"/>
    <w:rsid w:val="00441E91"/>
    <w:rsid w:val="004420FE"/>
    <w:rsid w:val="00442300"/>
    <w:rsid w:val="004430FE"/>
    <w:rsid w:val="00443174"/>
    <w:rsid w:val="004454AC"/>
    <w:rsid w:val="00445FE4"/>
    <w:rsid w:val="0044644C"/>
    <w:rsid w:val="00446F6D"/>
    <w:rsid w:val="004475E6"/>
    <w:rsid w:val="004502D2"/>
    <w:rsid w:val="00453516"/>
    <w:rsid w:val="00453927"/>
    <w:rsid w:val="00454DBC"/>
    <w:rsid w:val="004563F2"/>
    <w:rsid w:val="004647FF"/>
    <w:rsid w:val="00464B11"/>
    <w:rsid w:val="00464FC7"/>
    <w:rsid w:val="0046661A"/>
    <w:rsid w:val="004670A1"/>
    <w:rsid w:val="00471046"/>
    <w:rsid w:val="00472B58"/>
    <w:rsid w:val="00473AD7"/>
    <w:rsid w:val="00473D72"/>
    <w:rsid w:val="00475CEF"/>
    <w:rsid w:val="0048084C"/>
    <w:rsid w:val="00481AC9"/>
    <w:rsid w:val="00482FFA"/>
    <w:rsid w:val="00483557"/>
    <w:rsid w:val="0048641D"/>
    <w:rsid w:val="004905F8"/>
    <w:rsid w:val="00493013"/>
    <w:rsid w:val="00493B48"/>
    <w:rsid w:val="004948C2"/>
    <w:rsid w:val="0049506F"/>
    <w:rsid w:val="00495E27"/>
    <w:rsid w:val="00496911"/>
    <w:rsid w:val="004A02E5"/>
    <w:rsid w:val="004A34F2"/>
    <w:rsid w:val="004A4177"/>
    <w:rsid w:val="004A557A"/>
    <w:rsid w:val="004A5A50"/>
    <w:rsid w:val="004A6B5C"/>
    <w:rsid w:val="004B073C"/>
    <w:rsid w:val="004B0F74"/>
    <w:rsid w:val="004B2E2A"/>
    <w:rsid w:val="004B2FBC"/>
    <w:rsid w:val="004B782B"/>
    <w:rsid w:val="004C0600"/>
    <w:rsid w:val="004C0759"/>
    <w:rsid w:val="004C1326"/>
    <w:rsid w:val="004C145D"/>
    <w:rsid w:val="004C3056"/>
    <w:rsid w:val="004D27D2"/>
    <w:rsid w:val="004D3BE9"/>
    <w:rsid w:val="004D3FC8"/>
    <w:rsid w:val="004D4166"/>
    <w:rsid w:val="004D45B1"/>
    <w:rsid w:val="004D5FBC"/>
    <w:rsid w:val="004D7C6D"/>
    <w:rsid w:val="004E0896"/>
    <w:rsid w:val="004E12CD"/>
    <w:rsid w:val="004E1856"/>
    <w:rsid w:val="004E1EB3"/>
    <w:rsid w:val="004E3FCA"/>
    <w:rsid w:val="004F1E4E"/>
    <w:rsid w:val="004F1F62"/>
    <w:rsid w:val="004F24E8"/>
    <w:rsid w:val="004F2CAB"/>
    <w:rsid w:val="004F33DD"/>
    <w:rsid w:val="004F3BA0"/>
    <w:rsid w:val="004F3EC6"/>
    <w:rsid w:val="004F4EA0"/>
    <w:rsid w:val="004F5956"/>
    <w:rsid w:val="004F6E41"/>
    <w:rsid w:val="004F7679"/>
    <w:rsid w:val="004F7E81"/>
    <w:rsid w:val="00501CBB"/>
    <w:rsid w:val="005031E8"/>
    <w:rsid w:val="0050414F"/>
    <w:rsid w:val="0050662C"/>
    <w:rsid w:val="00510192"/>
    <w:rsid w:val="00510225"/>
    <w:rsid w:val="0051025D"/>
    <w:rsid w:val="00510265"/>
    <w:rsid w:val="005129F4"/>
    <w:rsid w:val="00515934"/>
    <w:rsid w:val="00515BE3"/>
    <w:rsid w:val="0051712E"/>
    <w:rsid w:val="005178BA"/>
    <w:rsid w:val="0052071B"/>
    <w:rsid w:val="00523A21"/>
    <w:rsid w:val="005241CD"/>
    <w:rsid w:val="005241DB"/>
    <w:rsid w:val="00524E8C"/>
    <w:rsid w:val="00525533"/>
    <w:rsid w:val="005258EA"/>
    <w:rsid w:val="00525EA4"/>
    <w:rsid w:val="00525FC3"/>
    <w:rsid w:val="00526DB8"/>
    <w:rsid w:val="00530383"/>
    <w:rsid w:val="005311D9"/>
    <w:rsid w:val="00531846"/>
    <w:rsid w:val="00532028"/>
    <w:rsid w:val="005350C0"/>
    <w:rsid w:val="005359F9"/>
    <w:rsid w:val="00535C12"/>
    <w:rsid w:val="005404EB"/>
    <w:rsid w:val="00542A3C"/>
    <w:rsid w:val="00543CEF"/>
    <w:rsid w:val="00544170"/>
    <w:rsid w:val="00544861"/>
    <w:rsid w:val="0054630C"/>
    <w:rsid w:val="00546B83"/>
    <w:rsid w:val="00551AE5"/>
    <w:rsid w:val="00552EAE"/>
    <w:rsid w:val="005576F6"/>
    <w:rsid w:val="005619BA"/>
    <w:rsid w:val="00562561"/>
    <w:rsid w:val="005638D8"/>
    <w:rsid w:val="00563EA5"/>
    <w:rsid w:val="00564075"/>
    <w:rsid w:val="005666AC"/>
    <w:rsid w:val="0057110E"/>
    <w:rsid w:val="0057124C"/>
    <w:rsid w:val="005713C2"/>
    <w:rsid w:val="005716F1"/>
    <w:rsid w:val="005720D2"/>
    <w:rsid w:val="00572E84"/>
    <w:rsid w:val="005804AB"/>
    <w:rsid w:val="00581472"/>
    <w:rsid w:val="0058195C"/>
    <w:rsid w:val="00582193"/>
    <w:rsid w:val="00583AE6"/>
    <w:rsid w:val="00585FDB"/>
    <w:rsid w:val="00586326"/>
    <w:rsid w:val="00586756"/>
    <w:rsid w:val="00592DB0"/>
    <w:rsid w:val="00592E13"/>
    <w:rsid w:val="00596F7D"/>
    <w:rsid w:val="005A13AA"/>
    <w:rsid w:val="005A479A"/>
    <w:rsid w:val="005A4B0A"/>
    <w:rsid w:val="005A4F9F"/>
    <w:rsid w:val="005A6835"/>
    <w:rsid w:val="005B0A2F"/>
    <w:rsid w:val="005B1ACC"/>
    <w:rsid w:val="005B2BDB"/>
    <w:rsid w:val="005B301D"/>
    <w:rsid w:val="005B3EE9"/>
    <w:rsid w:val="005B4F84"/>
    <w:rsid w:val="005B591B"/>
    <w:rsid w:val="005C2CA4"/>
    <w:rsid w:val="005C39B8"/>
    <w:rsid w:val="005C5C66"/>
    <w:rsid w:val="005C68CF"/>
    <w:rsid w:val="005C7DC9"/>
    <w:rsid w:val="005D22DD"/>
    <w:rsid w:val="005D31AE"/>
    <w:rsid w:val="005D3484"/>
    <w:rsid w:val="005D555B"/>
    <w:rsid w:val="005D5A05"/>
    <w:rsid w:val="005D62A5"/>
    <w:rsid w:val="005E04B0"/>
    <w:rsid w:val="005E2885"/>
    <w:rsid w:val="005E4000"/>
    <w:rsid w:val="005F0F40"/>
    <w:rsid w:val="005F26A0"/>
    <w:rsid w:val="005F2E01"/>
    <w:rsid w:val="005F5A23"/>
    <w:rsid w:val="005F6670"/>
    <w:rsid w:val="00600948"/>
    <w:rsid w:val="0060211B"/>
    <w:rsid w:val="006022A0"/>
    <w:rsid w:val="00602422"/>
    <w:rsid w:val="006028EF"/>
    <w:rsid w:val="00603CCC"/>
    <w:rsid w:val="00604897"/>
    <w:rsid w:val="00604973"/>
    <w:rsid w:val="00605733"/>
    <w:rsid w:val="00605EFC"/>
    <w:rsid w:val="006067DC"/>
    <w:rsid w:val="00607FA2"/>
    <w:rsid w:val="00607FE1"/>
    <w:rsid w:val="006115C6"/>
    <w:rsid w:val="00611A6D"/>
    <w:rsid w:val="00612E69"/>
    <w:rsid w:val="006135DF"/>
    <w:rsid w:val="00613C9A"/>
    <w:rsid w:val="00613E04"/>
    <w:rsid w:val="006147D3"/>
    <w:rsid w:val="0061582A"/>
    <w:rsid w:val="006166E5"/>
    <w:rsid w:val="006179C8"/>
    <w:rsid w:val="00621C52"/>
    <w:rsid w:val="0062241F"/>
    <w:rsid w:val="006229CA"/>
    <w:rsid w:val="006233D4"/>
    <w:rsid w:val="006246F6"/>
    <w:rsid w:val="00624A73"/>
    <w:rsid w:val="006257B1"/>
    <w:rsid w:val="00625EA1"/>
    <w:rsid w:val="00626C42"/>
    <w:rsid w:val="00627924"/>
    <w:rsid w:val="00630CE6"/>
    <w:rsid w:val="00630D7B"/>
    <w:rsid w:val="00632019"/>
    <w:rsid w:val="00633EAD"/>
    <w:rsid w:val="00634BC4"/>
    <w:rsid w:val="006351A0"/>
    <w:rsid w:val="00635FA3"/>
    <w:rsid w:val="00636B5F"/>
    <w:rsid w:val="00637291"/>
    <w:rsid w:val="0064028A"/>
    <w:rsid w:val="006410F9"/>
    <w:rsid w:val="006416EB"/>
    <w:rsid w:val="00641D8C"/>
    <w:rsid w:val="006421E4"/>
    <w:rsid w:val="006428ED"/>
    <w:rsid w:val="00643503"/>
    <w:rsid w:val="00643C40"/>
    <w:rsid w:val="00645437"/>
    <w:rsid w:val="00645970"/>
    <w:rsid w:val="00645BE7"/>
    <w:rsid w:val="00650561"/>
    <w:rsid w:val="006506BF"/>
    <w:rsid w:val="006514F0"/>
    <w:rsid w:val="00654138"/>
    <w:rsid w:val="006611EC"/>
    <w:rsid w:val="006619A1"/>
    <w:rsid w:val="00665375"/>
    <w:rsid w:val="00665A0F"/>
    <w:rsid w:val="00666A33"/>
    <w:rsid w:val="00667053"/>
    <w:rsid w:val="00667181"/>
    <w:rsid w:val="006701BA"/>
    <w:rsid w:val="006703C3"/>
    <w:rsid w:val="0067173A"/>
    <w:rsid w:val="00671EF6"/>
    <w:rsid w:val="00673FB1"/>
    <w:rsid w:val="00674E07"/>
    <w:rsid w:val="00676A31"/>
    <w:rsid w:val="00676E6A"/>
    <w:rsid w:val="006775A7"/>
    <w:rsid w:val="006776A5"/>
    <w:rsid w:val="0068058D"/>
    <w:rsid w:val="006829D1"/>
    <w:rsid w:val="00684075"/>
    <w:rsid w:val="00692774"/>
    <w:rsid w:val="00692B53"/>
    <w:rsid w:val="00693F2E"/>
    <w:rsid w:val="00694DDC"/>
    <w:rsid w:val="006A01A7"/>
    <w:rsid w:val="006A16D4"/>
    <w:rsid w:val="006A3596"/>
    <w:rsid w:val="006A4C6C"/>
    <w:rsid w:val="006A6083"/>
    <w:rsid w:val="006B0418"/>
    <w:rsid w:val="006B1F72"/>
    <w:rsid w:val="006B2985"/>
    <w:rsid w:val="006B355B"/>
    <w:rsid w:val="006B38E1"/>
    <w:rsid w:val="006B3B3E"/>
    <w:rsid w:val="006B3B78"/>
    <w:rsid w:val="006B5678"/>
    <w:rsid w:val="006B5A25"/>
    <w:rsid w:val="006B5EA4"/>
    <w:rsid w:val="006B5F49"/>
    <w:rsid w:val="006B650F"/>
    <w:rsid w:val="006C088D"/>
    <w:rsid w:val="006C1A14"/>
    <w:rsid w:val="006C38F8"/>
    <w:rsid w:val="006C493E"/>
    <w:rsid w:val="006C50F6"/>
    <w:rsid w:val="006D000D"/>
    <w:rsid w:val="006D0C89"/>
    <w:rsid w:val="006D20AF"/>
    <w:rsid w:val="006D2E83"/>
    <w:rsid w:val="006D2F94"/>
    <w:rsid w:val="006D44B9"/>
    <w:rsid w:val="006D70A7"/>
    <w:rsid w:val="006D72E8"/>
    <w:rsid w:val="006E4D3F"/>
    <w:rsid w:val="006E694E"/>
    <w:rsid w:val="006E6BA2"/>
    <w:rsid w:val="006E7702"/>
    <w:rsid w:val="006F0BA9"/>
    <w:rsid w:val="006F0CDD"/>
    <w:rsid w:val="006F1C21"/>
    <w:rsid w:val="006F389B"/>
    <w:rsid w:val="006F3B08"/>
    <w:rsid w:val="006F45A2"/>
    <w:rsid w:val="006F5F2F"/>
    <w:rsid w:val="006F681A"/>
    <w:rsid w:val="00701E19"/>
    <w:rsid w:val="00703406"/>
    <w:rsid w:val="00703635"/>
    <w:rsid w:val="00704673"/>
    <w:rsid w:val="00706911"/>
    <w:rsid w:val="00707BE7"/>
    <w:rsid w:val="00707C8A"/>
    <w:rsid w:val="007100CB"/>
    <w:rsid w:val="007111BC"/>
    <w:rsid w:val="00712D65"/>
    <w:rsid w:val="007159BC"/>
    <w:rsid w:val="0071627C"/>
    <w:rsid w:val="007163C1"/>
    <w:rsid w:val="007168B8"/>
    <w:rsid w:val="00716EBB"/>
    <w:rsid w:val="00717F7B"/>
    <w:rsid w:val="0072217D"/>
    <w:rsid w:val="0072625C"/>
    <w:rsid w:val="00726C50"/>
    <w:rsid w:val="0072764C"/>
    <w:rsid w:val="00727F2E"/>
    <w:rsid w:val="00730DC8"/>
    <w:rsid w:val="0073179F"/>
    <w:rsid w:val="00735279"/>
    <w:rsid w:val="007355EE"/>
    <w:rsid w:val="00735C61"/>
    <w:rsid w:val="00740728"/>
    <w:rsid w:val="00740853"/>
    <w:rsid w:val="00740C26"/>
    <w:rsid w:val="007424E4"/>
    <w:rsid w:val="0074261B"/>
    <w:rsid w:val="00742944"/>
    <w:rsid w:val="007460B4"/>
    <w:rsid w:val="007464A4"/>
    <w:rsid w:val="007525E9"/>
    <w:rsid w:val="007525F0"/>
    <w:rsid w:val="00752D80"/>
    <w:rsid w:val="00754243"/>
    <w:rsid w:val="007564A1"/>
    <w:rsid w:val="00760540"/>
    <w:rsid w:val="00760BCF"/>
    <w:rsid w:val="00761755"/>
    <w:rsid w:val="00761BEA"/>
    <w:rsid w:val="0076214F"/>
    <w:rsid w:val="00762B17"/>
    <w:rsid w:val="007635E4"/>
    <w:rsid w:val="00764353"/>
    <w:rsid w:val="007663A2"/>
    <w:rsid w:val="00767208"/>
    <w:rsid w:val="0076785F"/>
    <w:rsid w:val="00772177"/>
    <w:rsid w:val="00772442"/>
    <w:rsid w:val="007735BF"/>
    <w:rsid w:val="007751C0"/>
    <w:rsid w:val="007808AD"/>
    <w:rsid w:val="00783020"/>
    <w:rsid w:val="00783DB8"/>
    <w:rsid w:val="0078492D"/>
    <w:rsid w:val="00784C5D"/>
    <w:rsid w:val="00784DD8"/>
    <w:rsid w:val="007858BE"/>
    <w:rsid w:val="007870E3"/>
    <w:rsid w:val="00791E0A"/>
    <w:rsid w:val="00792A92"/>
    <w:rsid w:val="007936D8"/>
    <w:rsid w:val="00793CDB"/>
    <w:rsid w:val="0079606D"/>
    <w:rsid w:val="00796E22"/>
    <w:rsid w:val="007971C4"/>
    <w:rsid w:val="00797880"/>
    <w:rsid w:val="007A4915"/>
    <w:rsid w:val="007A4B38"/>
    <w:rsid w:val="007A5053"/>
    <w:rsid w:val="007A6164"/>
    <w:rsid w:val="007A6406"/>
    <w:rsid w:val="007B0734"/>
    <w:rsid w:val="007B10B1"/>
    <w:rsid w:val="007B2323"/>
    <w:rsid w:val="007B3C0E"/>
    <w:rsid w:val="007B3ED7"/>
    <w:rsid w:val="007B40B5"/>
    <w:rsid w:val="007B4C8B"/>
    <w:rsid w:val="007B516D"/>
    <w:rsid w:val="007B79F7"/>
    <w:rsid w:val="007B7A96"/>
    <w:rsid w:val="007B7C28"/>
    <w:rsid w:val="007C210C"/>
    <w:rsid w:val="007C2A32"/>
    <w:rsid w:val="007C3524"/>
    <w:rsid w:val="007C38FD"/>
    <w:rsid w:val="007C4C2B"/>
    <w:rsid w:val="007C5B01"/>
    <w:rsid w:val="007C6662"/>
    <w:rsid w:val="007D50F7"/>
    <w:rsid w:val="007D5310"/>
    <w:rsid w:val="007D57A1"/>
    <w:rsid w:val="007D5C59"/>
    <w:rsid w:val="007D60EA"/>
    <w:rsid w:val="007D62F8"/>
    <w:rsid w:val="007D6696"/>
    <w:rsid w:val="007E0CFA"/>
    <w:rsid w:val="007E5E24"/>
    <w:rsid w:val="007E6B51"/>
    <w:rsid w:val="007F277B"/>
    <w:rsid w:val="007F283B"/>
    <w:rsid w:val="007F2B74"/>
    <w:rsid w:val="007F79D9"/>
    <w:rsid w:val="008000BE"/>
    <w:rsid w:val="008005DF"/>
    <w:rsid w:val="008027FF"/>
    <w:rsid w:val="00804A8B"/>
    <w:rsid w:val="00804E47"/>
    <w:rsid w:val="00805D7E"/>
    <w:rsid w:val="00811386"/>
    <w:rsid w:val="00815E4F"/>
    <w:rsid w:val="008200F3"/>
    <w:rsid w:val="0082103A"/>
    <w:rsid w:val="008219C2"/>
    <w:rsid w:val="0082245B"/>
    <w:rsid w:val="00823639"/>
    <w:rsid w:val="00824A79"/>
    <w:rsid w:val="00825D47"/>
    <w:rsid w:val="00830259"/>
    <w:rsid w:val="008305EA"/>
    <w:rsid w:val="008307F1"/>
    <w:rsid w:val="00831430"/>
    <w:rsid w:val="008315C7"/>
    <w:rsid w:val="00831BA4"/>
    <w:rsid w:val="00832DBB"/>
    <w:rsid w:val="0083489E"/>
    <w:rsid w:val="00834F29"/>
    <w:rsid w:val="00835286"/>
    <w:rsid w:val="00836563"/>
    <w:rsid w:val="00837B33"/>
    <w:rsid w:val="00841B97"/>
    <w:rsid w:val="0084208C"/>
    <w:rsid w:val="00843273"/>
    <w:rsid w:val="00843F8D"/>
    <w:rsid w:val="0084579B"/>
    <w:rsid w:val="00845AA4"/>
    <w:rsid w:val="00846795"/>
    <w:rsid w:val="00847EE1"/>
    <w:rsid w:val="0085100D"/>
    <w:rsid w:val="00852098"/>
    <w:rsid w:val="00852E3D"/>
    <w:rsid w:val="00854A88"/>
    <w:rsid w:val="00854FC7"/>
    <w:rsid w:val="00857638"/>
    <w:rsid w:val="00857F23"/>
    <w:rsid w:val="008653F4"/>
    <w:rsid w:val="00866BCF"/>
    <w:rsid w:val="00866E7B"/>
    <w:rsid w:val="0086791D"/>
    <w:rsid w:val="00867A2C"/>
    <w:rsid w:val="00870D6D"/>
    <w:rsid w:val="00874310"/>
    <w:rsid w:val="00874558"/>
    <w:rsid w:val="00876716"/>
    <w:rsid w:val="00877F4A"/>
    <w:rsid w:val="00880E62"/>
    <w:rsid w:val="00881C80"/>
    <w:rsid w:val="0088388F"/>
    <w:rsid w:val="0088681F"/>
    <w:rsid w:val="008903D5"/>
    <w:rsid w:val="008906AB"/>
    <w:rsid w:val="00892377"/>
    <w:rsid w:val="008932AC"/>
    <w:rsid w:val="008943A6"/>
    <w:rsid w:val="00895B40"/>
    <w:rsid w:val="00895CF5"/>
    <w:rsid w:val="00896E76"/>
    <w:rsid w:val="00897664"/>
    <w:rsid w:val="00897C4A"/>
    <w:rsid w:val="008A3660"/>
    <w:rsid w:val="008A37EF"/>
    <w:rsid w:val="008A404A"/>
    <w:rsid w:val="008A539F"/>
    <w:rsid w:val="008A5A2E"/>
    <w:rsid w:val="008B047B"/>
    <w:rsid w:val="008B0657"/>
    <w:rsid w:val="008B08A6"/>
    <w:rsid w:val="008B0A04"/>
    <w:rsid w:val="008B19EB"/>
    <w:rsid w:val="008B3497"/>
    <w:rsid w:val="008B3B11"/>
    <w:rsid w:val="008B40AB"/>
    <w:rsid w:val="008B4485"/>
    <w:rsid w:val="008B4F68"/>
    <w:rsid w:val="008B7C4C"/>
    <w:rsid w:val="008C03BF"/>
    <w:rsid w:val="008C0407"/>
    <w:rsid w:val="008C0C4D"/>
    <w:rsid w:val="008C1924"/>
    <w:rsid w:val="008C22AA"/>
    <w:rsid w:val="008C4413"/>
    <w:rsid w:val="008C4E5C"/>
    <w:rsid w:val="008C50FB"/>
    <w:rsid w:val="008C5230"/>
    <w:rsid w:val="008C55B0"/>
    <w:rsid w:val="008C69CC"/>
    <w:rsid w:val="008C6E66"/>
    <w:rsid w:val="008C7038"/>
    <w:rsid w:val="008CE39C"/>
    <w:rsid w:val="008D01EA"/>
    <w:rsid w:val="008D18C2"/>
    <w:rsid w:val="008D217A"/>
    <w:rsid w:val="008D37A2"/>
    <w:rsid w:val="008D453D"/>
    <w:rsid w:val="008D750E"/>
    <w:rsid w:val="008E038E"/>
    <w:rsid w:val="008E1081"/>
    <w:rsid w:val="008E11F1"/>
    <w:rsid w:val="008E1C94"/>
    <w:rsid w:val="008E3D53"/>
    <w:rsid w:val="008E59AD"/>
    <w:rsid w:val="008F0476"/>
    <w:rsid w:val="008F64D5"/>
    <w:rsid w:val="008F6D4C"/>
    <w:rsid w:val="008F7346"/>
    <w:rsid w:val="008F7472"/>
    <w:rsid w:val="008F781E"/>
    <w:rsid w:val="00900EA4"/>
    <w:rsid w:val="009011DE"/>
    <w:rsid w:val="00901CC2"/>
    <w:rsid w:val="00901DE5"/>
    <w:rsid w:val="00903044"/>
    <w:rsid w:val="00904887"/>
    <w:rsid w:val="009066E1"/>
    <w:rsid w:val="009077E2"/>
    <w:rsid w:val="00911137"/>
    <w:rsid w:val="0091114B"/>
    <w:rsid w:val="00911811"/>
    <w:rsid w:val="00913236"/>
    <w:rsid w:val="009133FD"/>
    <w:rsid w:val="00914433"/>
    <w:rsid w:val="0091628B"/>
    <w:rsid w:val="00916DDD"/>
    <w:rsid w:val="00916F7A"/>
    <w:rsid w:val="00921762"/>
    <w:rsid w:val="0092279A"/>
    <w:rsid w:val="009229E6"/>
    <w:rsid w:val="00923F23"/>
    <w:rsid w:val="00924636"/>
    <w:rsid w:val="00926245"/>
    <w:rsid w:val="00926B67"/>
    <w:rsid w:val="00927358"/>
    <w:rsid w:val="00927422"/>
    <w:rsid w:val="00927FC5"/>
    <w:rsid w:val="0093142C"/>
    <w:rsid w:val="00933A89"/>
    <w:rsid w:val="00936986"/>
    <w:rsid w:val="00941DF6"/>
    <w:rsid w:val="00942D12"/>
    <w:rsid w:val="0094460A"/>
    <w:rsid w:val="00944CEA"/>
    <w:rsid w:val="00945AAD"/>
    <w:rsid w:val="00946990"/>
    <w:rsid w:val="00947BFA"/>
    <w:rsid w:val="00951044"/>
    <w:rsid w:val="00952137"/>
    <w:rsid w:val="00955671"/>
    <w:rsid w:val="0095651F"/>
    <w:rsid w:val="009565E1"/>
    <w:rsid w:val="00960210"/>
    <w:rsid w:val="00960A87"/>
    <w:rsid w:val="00962A04"/>
    <w:rsid w:val="009630C1"/>
    <w:rsid w:val="009641E9"/>
    <w:rsid w:val="0096604C"/>
    <w:rsid w:val="00966239"/>
    <w:rsid w:val="009677DB"/>
    <w:rsid w:val="0096783E"/>
    <w:rsid w:val="009706C2"/>
    <w:rsid w:val="00971F4E"/>
    <w:rsid w:val="00972C12"/>
    <w:rsid w:val="00974956"/>
    <w:rsid w:val="00975D5F"/>
    <w:rsid w:val="009774A8"/>
    <w:rsid w:val="009806F8"/>
    <w:rsid w:val="00982524"/>
    <w:rsid w:val="009860A7"/>
    <w:rsid w:val="00986DFB"/>
    <w:rsid w:val="009871EF"/>
    <w:rsid w:val="00990720"/>
    <w:rsid w:val="009923E7"/>
    <w:rsid w:val="00993556"/>
    <w:rsid w:val="009935D8"/>
    <w:rsid w:val="00993D42"/>
    <w:rsid w:val="00995F6A"/>
    <w:rsid w:val="009963AE"/>
    <w:rsid w:val="009972EA"/>
    <w:rsid w:val="009975DA"/>
    <w:rsid w:val="00997B30"/>
    <w:rsid w:val="009A0BAE"/>
    <w:rsid w:val="009A1040"/>
    <w:rsid w:val="009A1866"/>
    <w:rsid w:val="009A27A0"/>
    <w:rsid w:val="009A28E3"/>
    <w:rsid w:val="009A31FA"/>
    <w:rsid w:val="009A46C5"/>
    <w:rsid w:val="009A4732"/>
    <w:rsid w:val="009B28A4"/>
    <w:rsid w:val="009B31FE"/>
    <w:rsid w:val="009B3F5F"/>
    <w:rsid w:val="009B5A85"/>
    <w:rsid w:val="009B5F24"/>
    <w:rsid w:val="009B618F"/>
    <w:rsid w:val="009B65EC"/>
    <w:rsid w:val="009B74CA"/>
    <w:rsid w:val="009C0D88"/>
    <w:rsid w:val="009C1358"/>
    <w:rsid w:val="009C35E8"/>
    <w:rsid w:val="009C67F3"/>
    <w:rsid w:val="009D0076"/>
    <w:rsid w:val="009D03AB"/>
    <w:rsid w:val="009D15AC"/>
    <w:rsid w:val="009D3984"/>
    <w:rsid w:val="009D451D"/>
    <w:rsid w:val="009D4737"/>
    <w:rsid w:val="009D5F9A"/>
    <w:rsid w:val="009D7421"/>
    <w:rsid w:val="009D74AC"/>
    <w:rsid w:val="009D7EAB"/>
    <w:rsid w:val="009E1A5C"/>
    <w:rsid w:val="009E31BC"/>
    <w:rsid w:val="009E4C6D"/>
    <w:rsid w:val="009E55D4"/>
    <w:rsid w:val="009E7106"/>
    <w:rsid w:val="009F0A22"/>
    <w:rsid w:val="009F1164"/>
    <w:rsid w:val="009F3F74"/>
    <w:rsid w:val="009F7F32"/>
    <w:rsid w:val="009F7F8F"/>
    <w:rsid w:val="00A0274E"/>
    <w:rsid w:val="00A03017"/>
    <w:rsid w:val="00A03597"/>
    <w:rsid w:val="00A0420D"/>
    <w:rsid w:val="00A043B8"/>
    <w:rsid w:val="00A05108"/>
    <w:rsid w:val="00A06908"/>
    <w:rsid w:val="00A06CFB"/>
    <w:rsid w:val="00A07A0B"/>
    <w:rsid w:val="00A07C49"/>
    <w:rsid w:val="00A07C64"/>
    <w:rsid w:val="00A110C0"/>
    <w:rsid w:val="00A136B3"/>
    <w:rsid w:val="00A137B8"/>
    <w:rsid w:val="00A15B00"/>
    <w:rsid w:val="00A15D63"/>
    <w:rsid w:val="00A15E2F"/>
    <w:rsid w:val="00A20E78"/>
    <w:rsid w:val="00A20E7E"/>
    <w:rsid w:val="00A23893"/>
    <w:rsid w:val="00A24E29"/>
    <w:rsid w:val="00A25EA6"/>
    <w:rsid w:val="00A26A11"/>
    <w:rsid w:val="00A27145"/>
    <w:rsid w:val="00A30094"/>
    <w:rsid w:val="00A30693"/>
    <w:rsid w:val="00A32982"/>
    <w:rsid w:val="00A331C9"/>
    <w:rsid w:val="00A34538"/>
    <w:rsid w:val="00A35E61"/>
    <w:rsid w:val="00A3689F"/>
    <w:rsid w:val="00A405AD"/>
    <w:rsid w:val="00A40FA4"/>
    <w:rsid w:val="00A42EAF"/>
    <w:rsid w:val="00A433EB"/>
    <w:rsid w:val="00A44B82"/>
    <w:rsid w:val="00A460E5"/>
    <w:rsid w:val="00A5119B"/>
    <w:rsid w:val="00A54D85"/>
    <w:rsid w:val="00A54DDE"/>
    <w:rsid w:val="00A550BF"/>
    <w:rsid w:val="00A553FE"/>
    <w:rsid w:val="00A55485"/>
    <w:rsid w:val="00A5578C"/>
    <w:rsid w:val="00A57F82"/>
    <w:rsid w:val="00A60084"/>
    <w:rsid w:val="00A6093F"/>
    <w:rsid w:val="00A611A0"/>
    <w:rsid w:val="00A621FA"/>
    <w:rsid w:val="00A671D9"/>
    <w:rsid w:val="00A67D3D"/>
    <w:rsid w:val="00A70069"/>
    <w:rsid w:val="00A702B6"/>
    <w:rsid w:val="00A711A2"/>
    <w:rsid w:val="00A764C5"/>
    <w:rsid w:val="00A81025"/>
    <w:rsid w:val="00A84460"/>
    <w:rsid w:val="00A8507F"/>
    <w:rsid w:val="00A85B57"/>
    <w:rsid w:val="00A86A6E"/>
    <w:rsid w:val="00A878D8"/>
    <w:rsid w:val="00A905F9"/>
    <w:rsid w:val="00A92075"/>
    <w:rsid w:val="00A92432"/>
    <w:rsid w:val="00A92E21"/>
    <w:rsid w:val="00A947A5"/>
    <w:rsid w:val="00A954F3"/>
    <w:rsid w:val="00A95BED"/>
    <w:rsid w:val="00A96792"/>
    <w:rsid w:val="00A97227"/>
    <w:rsid w:val="00A97F0C"/>
    <w:rsid w:val="00AA2040"/>
    <w:rsid w:val="00AA3B46"/>
    <w:rsid w:val="00AA43A3"/>
    <w:rsid w:val="00AA49F6"/>
    <w:rsid w:val="00AA5227"/>
    <w:rsid w:val="00AA6DFF"/>
    <w:rsid w:val="00AB0667"/>
    <w:rsid w:val="00AB072A"/>
    <w:rsid w:val="00AB17A8"/>
    <w:rsid w:val="00AB60CA"/>
    <w:rsid w:val="00AB6B81"/>
    <w:rsid w:val="00AB6FED"/>
    <w:rsid w:val="00AB7B1D"/>
    <w:rsid w:val="00AC4769"/>
    <w:rsid w:val="00AC594D"/>
    <w:rsid w:val="00AC6F69"/>
    <w:rsid w:val="00AC7FD4"/>
    <w:rsid w:val="00AD01DE"/>
    <w:rsid w:val="00AD3792"/>
    <w:rsid w:val="00AD3911"/>
    <w:rsid w:val="00AD3973"/>
    <w:rsid w:val="00AD40C8"/>
    <w:rsid w:val="00AD4CD1"/>
    <w:rsid w:val="00AD4E0D"/>
    <w:rsid w:val="00AD630F"/>
    <w:rsid w:val="00AD71F3"/>
    <w:rsid w:val="00AE1CAC"/>
    <w:rsid w:val="00AE6D43"/>
    <w:rsid w:val="00AE70C1"/>
    <w:rsid w:val="00AE71E8"/>
    <w:rsid w:val="00AE7997"/>
    <w:rsid w:val="00AF1235"/>
    <w:rsid w:val="00AF383E"/>
    <w:rsid w:val="00AF3FA7"/>
    <w:rsid w:val="00AF4887"/>
    <w:rsid w:val="00AF4993"/>
    <w:rsid w:val="00AF5F81"/>
    <w:rsid w:val="00AF6F76"/>
    <w:rsid w:val="00AF79F6"/>
    <w:rsid w:val="00B002E7"/>
    <w:rsid w:val="00B006EE"/>
    <w:rsid w:val="00B00950"/>
    <w:rsid w:val="00B013FE"/>
    <w:rsid w:val="00B01972"/>
    <w:rsid w:val="00B0224D"/>
    <w:rsid w:val="00B02C8B"/>
    <w:rsid w:val="00B02EF8"/>
    <w:rsid w:val="00B03A6B"/>
    <w:rsid w:val="00B041C5"/>
    <w:rsid w:val="00B04AEF"/>
    <w:rsid w:val="00B059A8"/>
    <w:rsid w:val="00B077D7"/>
    <w:rsid w:val="00B102DA"/>
    <w:rsid w:val="00B10334"/>
    <w:rsid w:val="00B23BE3"/>
    <w:rsid w:val="00B23F56"/>
    <w:rsid w:val="00B24A0C"/>
    <w:rsid w:val="00B30D41"/>
    <w:rsid w:val="00B31443"/>
    <w:rsid w:val="00B31C73"/>
    <w:rsid w:val="00B3282C"/>
    <w:rsid w:val="00B34D96"/>
    <w:rsid w:val="00B35372"/>
    <w:rsid w:val="00B35B46"/>
    <w:rsid w:val="00B36478"/>
    <w:rsid w:val="00B4056B"/>
    <w:rsid w:val="00B408F6"/>
    <w:rsid w:val="00B41D60"/>
    <w:rsid w:val="00B42D07"/>
    <w:rsid w:val="00B43844"/>
    <w:rsid w:val="00B43966"/>
    <w:rsid w:val="00B442CC"/>
    <w:rsid w:val="00B44913"/>
    <w:rsid w:val="00B4610F"/>
    <w:rsid w:val="00B4714A"/>
    <w:rsid w:val="00B5202D"/>
    <w:rsid w:val="00B5291D"/>
    <w:rsid w:val="00B548C9"/>
    <w:rsid w:val="00B549E2"/>
    <w:rsid w:val="00B560B6"/>
    <w:rsid w:val="00B60768"/>
    <w:rsid w:val="00B63054"/>
    <w:rsid w:val="00B64091"/>
    <w:rsid w:val="00B659B5"/>
    <w:rsid w:val="00B66961"/>
    <w:rsid w:val="00B671BC"/>
    <w:rsid w:val="00B709D8"/>
    <w:rsid w:val="00B70E76"/>
    <w:rsid w:val="00B71892"/>
    <w:rsid w:val="00B72350"/>
    <w:rsid w:val="00B72375"/>
    <w:rsid w:val="00B77550"/>
    <w:rsid w:val="00B80069"/>
    <w:rsid w:val="00B81267"/>
    <w:rsid w:val="00B81601"/>
    <w:rsid w:val="00B8445C"/>
    <w:rsid w:val="00B84580"/>
    <w:rsid w:val="00B8494D"/>
    <w:rsid w:val="00B85EFC"/>
    <w:rsid w:val="00B91990"/>
    <w:rsid w:val="00B94922"/>
    <w:rsid w:val="00B94B27"/>
    <w:rsid w:val="00BA036A"/>
    <w:rsid w:val="00BA1B8C"/>
    <w:rsid w:val="00BA3401"/>
    <w:rsid w:val="00BA60FC"/>
    <w:rsid w:val="00BB096B"/>
    <w:rsid w:val="00BB2BF5"/>
    <w:rsid w:val="00BB53E1"/>
    <w:rsid w:val="00BB681F"/>
    <w:rsid w:val="00BB69FC"/>
    <w:rsid w:val="00BC0DB7"/>
    <w:rsid w:val="00BC1365"/>
    <w:rsid w:val="00BC2002"/>
    <w:rsid w:val="00BC2297"/>
    <w:rsid w:val="00BC2CDF"/>
    <w:rsid w:val="00BC2D28"/>
    <w:rsid w:val="00BC2E81"/>
    <w:rsid w:val="00BC4255"/>
    <w:rsid w:val="00BC47A2"/>
    <w:rsid w:val="00BD163D"/>
    <w:rsid w:val="00BD185D"/>
    <w:rsid w:val="00BD2568"/>
    <w:rsid w:val="00BD2716"/>
    <w:rsid w:val="00BD2F14"/>
    <w:rsid w:val="00BD4940"/>
    <w:rsid w:val="00BD6A04"/>
    <w:rsid w:val="00BD729D"/>
    <w:rsid w:val="00BE1A97"/>
    <w:rsid w:val="00BE410E"/>
    <w:rsid w:val="00BE4BA4"/>
    <w:rsid w:val="00BE51F3"/>
    <w:rsid w:val="00BE5FA6"/>
    <w:rsid w:val="00BE680E"/>
    <w:rsid w:val="00BE7A19"/>
    <w:rsid w:val="00BF03A5"/>
    <w:rsid w:val="00BF0586"/>
    <w:rsid w:val="00BF06A3"/>
    <w:rsid w:val="00BF0A55"/>
    <w:rsid w:val="00BF0F56"/>
    <w:rsid w:val="00BF3090"/>
    <w:rsid w:val="00BF5DAC"/>
    <w:rsid w:val="00C03182"/>
    <w:rsid w:val="00C06819"/>
    <w:rsid w:val="00C11339"/>
    <w:rsid w:val="00C12B7A"/>
    <w:rsid w:val="00C14003"/>
    <w:rsid w:val="00C150D2"/>
    <w:rsid w:val="00C15E62"/>
    <w:rsid w:val="00C202DD"/>
    <w:rsid w:val="00C21705"/>
    <w:rsid w:val="00C2263A"/>
    <w:rsid w:val="00C238E9"/>
    <w:rsid w:val="00C2528F"/>
    <w:rsid w:val="00C27059"/>
    <w:rsid w:val="00C27845"/>
    <w:rsid w:val="00C300A3"/>
    <w:rsid w:val="00C31AA7"/>
    <w:rsid w:val="00C322A1"/>
    <w:rsid w:val="00C32AC3"/>
    <w:rsid w:val="00C32C52"/>
    <w:rsid w:val="00C331C9"/>
    <w:rsid w:val="00C341F0"/>
    <w:rsid w:val="00C3463C"/>
    <w:rsid w:val="00C34A95"/>
    <w:rsid w:val="00C34A9F"/>
    <w:rsid w:val="00C35774"/>
    <w:rsid w:val="00C36406"/>
    <w:rsid w:val="00C366A6"/>
    <w:rsid w:val="00C3708F"/>
    <w:rsid w:val="00C419F9"/>
    <w:rsid w:val="00C41EB2"/>
    <w:rsid w:val="00C43453"/>
    <w:rsid w:val="00C446C5"/>
    <w:rsid w:val="00C45824"/>
    <w:rsid w:val="00C45FFE"/>
    <w:rsid w:val="00C46614"/>
    <w:rsid w:val="00C50657"/>
    <w:rsid w:val="00C5287C"/>
    <w:rsid w:val="00C52E7B"/>
    <w:rsid w:val="00C561E6"/>
    <w:rsid w:val="00C57C14"/>
    <w:rsid w:val="00C57F7B"/>
    <w:rsid w:val="00C60DA2"/>
    <w:rsid w:val="00C61AF8"/>
    <w:rsid w:val="00C61F07"/>
    <w:rsid w:val="00C62C3F"/>
    <w:rsid w:val="00C62CEE"/>
    <w:rsid w:val="00C62FC9"/>
    <w:rsid w:val="00C638EB"/>
    <w:rsid w:val="00C65468"/>
    <w:rsid w:val="00C670A4"/>
    <w:rsid w:val="00C67840"/>
    <w:rsid w:val="00C6797A"/>
    <w:rsid w:val="00C67AAB"/>
    <w:rsid w:val="00C70363"/>
    <w:rsid w:val="00C71053"/>
    <w:rsid w:val="00C71291"/>
    <w:rsid w:val="00C73E6F"/>
    <w:rsid w:val="00C75789"/>
    <w:rsid w:val="00C7739B"/>
    <w:rsid w:val="00C809FC"/>
    <w:rsid w:val="00C81C2F"/>
    <w:rsid w:val="00C8217A"/>
    <w:rsid w:val="00C83644"/>
    <w:rsid w:val="00C83E80"/>
    <w:rsid w:val="00C84E1D"/>
    <w:rsid w:val="00C85840"/>
    <w:rsid w:val="00C858C3"/>
    <w:rsid w:val="00C86CA0"/>
    <w:rsid w:val="00C86DA9"/>
    <w:rsid w:val="00C87C0D"/>
    <w:rsid w:val="00C910AF"/>
    <w:rsid w:val="00C92DEF"/>
    <w:rsid w:val="00C93C33"/>
    <w:rsid w:val="00C94CBC"/>
    <w:rsid w:val="00C954CC"/>
    <w:rsid w:val="00C97FE6"/>
    <w:rsid w:val="00CA0827"/>
    <w:rsid w:val="00CA08D3"/>
    <w:rsid w:val="00CA0AFB"/>
    <w:rsid w:val="00CA13B3"/>
    <w:rsid w:val="00CA395C"/>
    <w:rsid w:val="00CA45AB"/>
    <w:rsid w:val="00CA4F79"/>
    <w:rsid w:val="00CA54C1"/>
    <w:rsid w:val="00CA605E"/>
    <w:rsid w:val="00CA63CA"/>
    <w:rsid w:val="00CA6858"/>
    <w:rsid w:val="00CA6EAB"/>
    <w:rsid w:val="00CA7223"/>
    <w:rsid w:val="00CA7754"/>
    <w:rsid w:val="00CA7C49"/>
    <w:rsid w:val="00CB057D"/>
    <w:rsid w:val="00CB1860"/>
    <w:rsid w:val="00CB1880"/>
    <w:rsid w:val="00CB398B"/>
    <w:rsid w:val="00CB57E3"/>
    <w:rsid w:val="00CB5C91"/>
    <w:rsid w:val="00CC04EA"/>
    <w:rsid w:val="00CC1AD1"/>
    <w:rsid w:val="00CC1D23"/>
    <w:rsid w:val="00CC2D79"/>
    <w:rsid w:val="00CC33C2"/>
    <w:rsid w:val="00CC42E6"/>
    <w:rsid w:val="00CC4AD4"/>
    <w:rsid w:val="00CC6877"/>
    <w:rsid w:val="00CC7B0A"/>
    <w:rsid w:val="00CD04F3"/>
    <w:rsid w:val="00CD09FD"/>
    <w:rsid w:val="00CD1740"/>
    <w:rsid w:val="00CD27E8"/>
    <w:rsid w:val="00CD29AD"/>
    <w:rsid w:val="00CD4060"/>
    <w:rsid w:val="00CD568B"/>
    <w:rsid w:val="00CD733D"/>
    <w:rsid w:val="00CD7D92"/>
    <w:rsid w:val="00CE15F1"/>
    <w:rsid w:val="00CE3B9B"/>
    <w:rsid w:val="00CE60C3"/>
    <w:rsid w:val="00CE61ED"/>
    <w:rsid w:val="00CF0082"/>
    <w:rsid w:val="00CF07E9"/>
    <w:rsid w:val="00CF225A"/>
    <w:rsid w:val="00CF39F2"/>
    <w:rsid w:val="00CF3E52"/>
    <w:rsid w:val="00CF5344"/>
    <w:rsid w:val="00CF6707"/>
    <w:rsid w:val="00CF69DE"/>
    <w:rsid w:val="00CF6EA6"/>
    <w:rsid w:val="00D02932"/>
    <w:rsid w:val="00D0464C"/>
    <w:rsid w:val="00D05B4E"/>
    <w:rsid w:val="00D076AF"/>
    <w:rsid w:val="00D10014"/>
    <w:rsid w:val="00D1298E"/>
    <w:rsid w:val="00D17DB2"/>
    <w:rsid w:val="00D20539"/>
    <w:rsid w:val="00D21B76"/>
    <w:rsid w:val="00D21DCD"/>
    <w:rsid w:val="00D22653"/>
    <w:rsid w:val="00D22E98"/>
    <w:rsid w:val="00D30BDB"/>
    <w:rsid w:val="00D30F47"/>
    <w:rsid w:val="00D313AE"/>
    <w:rsid w:val="00D32309"/>
    <w:rsid w:val="00D3344C"/>
    <w:rsid w:val="00D34308"/>
    <w:rsid w:val="00D34394"/>
    <w:rsid w:val="00D347BA"/>
    <w:rsid w:val="00D3561D"/>
    <w:rsid w:val="00D37111"/>
    <w:rsid w:val="00D4081F"/>
    <w:rsid w:val="00D41253"/>
    <w:rsid w:val="00D41318"/>
    <w:rsid w:val="00D43B63"/>
    <w:rsid w:val="00D44BFE"/>
    <w:rsid w:val="00D44DBC"/>
    <w:rsid w:val="00D45E81"/>
    <w:rsid w:val="00D5157E"/>
    <w:rsid w:val="00D5210D"/>
    <w:rsid w:val="00D5287C"/>
    <w:rsid w:val="00D536E8"/>
    <w:rsid w:val="00D558C5"/>
    <w:rsid w:val="00D56834"/>
    <w:rsid w:val="00D57A01"/>
    <w:rsid w:val="00D601C0"/>
    <w:rsid w:val="00D605BD"/>
    <w:rsid w:val="00D60AB3"/>
    <w:rsid w:val="00D616ED"/>
    <w:rsid w:val="00D61781"/>
    <w:rsid w:val="00D63F64"/>
    <w:rsid w:val="00D64371"/>
    <w:rsid w:val="00D66AEE"/>
    <w:rsid w:val="00D7090B"/>
    <w:rsid w:val="00D70A5C"/>
    <w:rsid w:val="00D729B9"/>
    <w:rsid w:val="00D740D4"/>
    <w:rsid w:val="00D74EFB"/>
    <w:rsid w:val="00D75A6D"/>
    <w:rsid w:val="00D75D89"/>
    <w:rsid w:val="00D77472"/>
    <w:rsid w:val="00D77C07"/>
    <w:rsid w:val="00D816F3"/>
    <w:rsid w:val="00D819CE"/>
    <w:rsid w:val="00D84284"/>
    <w:rsid w:val="00D855F0"/>
    <w:rsid w:val="00D87029"/>
    <w:rsid w:val="00D8792B"/>
    <w:rsid w:val="00D87CD8"/>
    <w:rsid w:val="00D9182D"/>
    <w:rsid w:val="00D91DA0"/>
    <w:rsid w:val="00D920E7"/>
    <w:rsid w:val="00D93983"/>
    <w:rsid w:val="00D9613F"/>
    <w:rsid w:val="00DA2DF0"/>
    <w:rsid w:val="00DA4534"/>
    <w:rsid w:val="00DA488E"/>
    <w:rsid w:val="00DA6A6F"/>
    <w:rsid w:val="00DA7265"/>
    <w:rsid w:val="00DA76DB"/>
    <w:rsid w:val="00DB0330"/>
    <w:rsid w:val="00DB0DD6"/>
    <w:rsid w:val="00DB291C"/>
    <w:rsid w:val="00DB3E0A"/>
    <w:rsid w:val="00DB3F0B"/>
    <w:rsid w:val="00DB3F76"/>
    <w:rsid w:val="00DB49E2"/>
    <w:rsid w:val="00DB4B5A"/>
    <w:rsid w:val="00DB52E7"/>
    <w:rsid w:val="00DB5548"/>
    <w:rsid w:val="00DB59DD"/>
    <w:rsid w:val="00DB6636"/>
    <w:rsid w:val="00DC075D"/>
    <w:rsid w:val="00DC07AE"/>
    <w:rsid w:val="00DC1489"/>
    <w:rsid w:val="00DC18D0"/>
    <w:rsid w:val="00DC2ADA"/>
    <w:rsid w:val="00DC3146"/>
    <w:rsid w:val="00DC4370"/>
    <w:rsid w:val="00DC59F5"/>
    <w:rsid w:val="00DC5E70"/>
    <w:rsid w:val="00DC6089"/>
    <w:rsid w:val="00DC77D1"/>
    <w:rsid w:val="00DD01B8"/>
    <w:rsid w:val="00DD0C16"/>
    <w:rsid w:val="00DD23FC"/>
    <w:rsid w:val="00DD25DA"/>
    <w:rsid w:val="00DD2BE2"/>
    <w:rsid w:val="00DE0237"/>
    <w:rsid w:val="00DE1C04"/>
    <w:rsid w:val="00DE33E7"/>
    <w:rsid w:val="00DE638A"/>
    <w:rsid w:val="00DE710F"/>
    <w:rsid w:val="00DE78F8"/>
    <w:rsid w:val="00DE7E2B"/>
    <w:rsid w:val="00DF19F1"/>
    <w:rsid w:val="00DF4D81"/>
    <w:rsid w:val="00DF5395"/>
    <w:rsid w:val="00DF5D7D"/>
    <w:rsid w:val="00DF601F"/>
    <w:rsid w:val="00DF6637"/>
    <w:rsid w:val="00E0384A"/>
    <w:rsid w:val="00E03BBB"/>
    <w:rsid w:val="00E04D77"/>
    <w:rsid w:val="00E0503C"/>
    <w:rsid w:val="00E05504"/>
    <w:rsid w:val="00E11377"/>
    <w:rsid w:val="00E11C70"/>
    <w:rsid w:val="00E130E5"/>
    <w:rsid w:val="00E14880"/>
    <w:rsid w:val="00E158E4"/>
    <w:rsid w:val="00E16AF3"/>
    <w:rsid w:val="00E16D5A"/>
    <w:rsid w:val="00E17815"/>
    <w:rsid w:val="00E2057C"/>
    <w:rsid w:val="00E2064C"/>
    <w:rsid w:val="00E21550"/>
    <w:rsid w:val="00E22D51"/>
    <w:rsid w:val="00E235A9"/>
    <w:rsid w:val="00E240CC"/>
    <w:rsid w:val="00E26913"/>
    <w:rsid w:val="00E33955"/>
    <w:rsid w:val="00E35053"/>
    <w:rsid w:val="00E42423"/>
    <w:rsid w:val="00E426A7"/>
    <w:rsid w:val="00E42C9B"/>
    <w:rsid w:val="00E42D27"/>
    <w:rsid w:val="00E458B3"/>
    <w:rsid w:val="00E4616A"/>
    <w:rsid w:val="00E463CD"/>
    <w:rsid w:val="00E47F57"/>
    <w:rsid w:val="00E54F51"/>
    <w:rsid w:val="00E556CB"/>
    <w:rsid w:val="00E55B30"/>
    <w:rsid w:val="00E56196"/>
    <w:rsid w:val="00E561B7"/>
    <w:rsid w:val="00E56FA8"/>
    <w:rsid w:val="00E5782D"/>
    <w:rsid w:val="00E64238"/>
    <w:rsid w:val="00E64E24"/>
    <w:rsid w:val="00E656EE"/>
    <w:rsid w:val="00E67D55"/>
    <w:rsid w:val="00E70192"/>
    <w:rsid w:val="00E70CE5"/>
    <w:rsid w:val="00E70CFC"/>
    <w:rsid w:val="00E7509D"/>
    <w:rsid w:val="00E768A8"/>
    <w:rsid w:val="00E76EB2"/>
    <w:rsid w:val="00E822DE"/>
    <w:rsid w:val="00E841E9"/>
    <w:rsid w:val="00E85918"/>
    <w:rsid w:val="00E87042"/>
    <w:rsid w:val="00E87379"/>
    <w:rsid w:val="00E90E97"/>
    <w:rsid w:val="00E939E2"/>
    <w:rsid w:val="00E93E13"/>
    <w:rsid w:val="00E945F8"/>
    <w:rsid w:val="00E94CD4"/>
    <w:rsid w:val="00E955D2"/>
    <w:rsid w:val="00E957EF"/>
    <w:rsid w:val="00EA07FA"/>
    <w:rsid w:val="00EA2AA8"/>
    <w:rsid w:val="00EA37E7"/>
    <w:rsid w:val="00EA46DC"/>
    <w:rsid w:val="00EA5716"/>
    <w:rsid w:val="00EA5B85"/>
    <w:rsid w:val="00EA6648"/>
    <w:rsid w:val="00EA778B"/>
    <w:rsid w:val="00EB08DE"/>
    <w:rsid w:val="00EB1374"/>
    <w:rsid w:val="00EB2687"/>
    <w:rsid w:val="00EB502E"/>
    <w:rsid w:val="00EB50E1"/>
    <w:rsid w:val="00EB5323"/>
    <w:rsid w:val="00EB61C2"/>
    <w:rsid w:val="00EB7A8E"/>
    <w:rsid w:val="00EB7FD8"/>
    <w:rsid w:val="00EC1F38"/>
    <w:rsid w:val="00EC1F42"/>
    <w:rsid w:val="00EC3371"/>
    <w:rsid w:val="00EC7574"/>
    <w:rsid w:val="00ED344D"/>
    <w:rsid w:val="00ED43AF"/>
    <w:rsid w:val="00ED552E"/>
    <w:rsid w:val="00ED5E8F"/>
    <w:rsid w:val="00ED7DE9"/>
    <w:rsid w:val="00ED7E8E"/>
    <w:rsid w:val="00EE04F3"/>
    <w:rsid w:val="00EE0C63"/>
    <w:rsid w:val="00EE1F4D"/>
    <w:rsid w:val="00EE38E3"/>
    <w:rsid w:val="00EE5212"/>
    <w:rsid w:val="00EE685C"/>
    <w:rsid w:val="00EE6C9C"/>
    <w:rsid w:val="00EE70C0"/>
    <w:rsid w:val="00EE70E5"/>
    <w:rsid w:val="00EF104F"/>
    <w:rsid w:val="00EF2E11"/>
    <w:rsid w:val="00EF59D0"/>
    <w:rsid w:val="00EF6035"/>
    <w:rsid w:val="00EF62E0"/>
    <w:rsid w:val="00EF6E92"/>
    <w:rsid w:val="00EF7BCF"/>
    <w:rsid w:val="00F01873"/>
    <w:rsid w:val="00F01BEC"/>
    <w:rsid w:val="00F029C7"/>
    <w:rsid w:val="00F047C6"/>
    <w:rsid w:val="00F1029D"/>
    <w:rsid w:val="00F10B4D"/>
    <w:rsid w:val="00F10F43"/>
    <w:rsid w:val="00F117DF"/>
    <w:rsid w:val="00F14DA4"/>
    <w:rsid w:val="00F16479"/>
    <w:rsid w:val="00F17D75"/>
    <w:rsid w:val="00F220F7"/>
    <w:rsid w:val="00F24AE5"/>
    <w:rsid w:val="00F25CE0"/>
    <w:rsid w:val="00F27DDF"/>
    <w:rsid w:val="00F32C0E"/>
    <w:rsid w:val="00F358A3"/>
    <w:rsid w:val="00F37807"/>
    <w:rsid w:val="00F41863"/>
    <w:rsid w:val="00F41ACF"/>
    <w:rsid w:val="00F4453B"/>
    <w:rsid w:val="00F44AAA"/>
    <w:rsid w:val="00F45537"/>
    <w:rsid w:val="00F465CB"/>
    <w:rsid w:val="00F4767F"/>
    <w:rsid w:val="00F47C62"/>
    <w:rsid w:val="00F47F0C"/>
    <w:rsid w:val="00F500E3"/>
    <w:rsid w:val="00F50A7E"/>
    <w:rsid w:val="00F50D1A"/>
    <w:rsid w:val="00F52117"/>
    <w:rsid w:val="00F52E16"/>
    <w:rsid w:val="00F5653E"/>
    <w:rsid w:val="00F56E36"/>
    <w:rsid w:val="00F60752"/>
    <w:rsid w:val="00F6079F"/>
    <w:rsid w:val="00F61FCE"/>
    <w:rsid w:val="00F62A2F"/>
    <w:rsid w:val="00F64944"/>
    <w:rsid w:val="00F66727"/>
    <w:rsid w:val="00F66957"/>
    <w:rsid w:val="00F66ADA"/>
    <w:rsid w:val="00F72797"/>
    <w:rsid w:val="00F7780D"/>
    <w:rsid w:val="00F803D7"/>
    <w:rsid w:val="00F8100C"/>
    <w:rsid w:val="00F84723"/>
    <w:rsid w:val="00F8516B"/>
    <w:rsid w:val="00F85AB1"/>
    <w:rsid w:val="00F874DD"/>
    <w:rsid w:val="00F87643"/>
    <w:rsid w:val="00F919CE"/>
    <w:rsid w:val="00F9418A"/>
    <w:rsid w:val="00F94476"/>
    <w:rsid w:val="00F95C33"/>
    <w:rsid w:val="00F97415"/>
    <w:rsid w:val="00FA06F8"/>
    <w:rsid w:val="00FA1914"/>
    <w:rsid w:val="00FA274D"/>
    <w:rsid w:val="00FA2CB1"/>
    <w:rsid w:val="00FA5488"/>
    <w:rsid w:val="00FA5CD7"/>
    <w:rsid w:val="00FA71C9"/>
    <w:rsid w:val="00FA7204"/>
    <w:rsid w:val="00FB17AE"/>
    <w:rsid w:val="00FB21D7"/>
    <w:rsid w:val="00FB2890"/>
    <w:rsid w:val="00FB5DFA"/>
    <w:rsid w:val="00FB7769"/>
    <w:rsid w:val="00FC3B3E"/>
    <w:rsid w:val="00FC50E6"/>
    <w:rsid w:val="00FC64A7"/>
    <w:rsid w:val="00FD253E"/>
    <w:rsid w:val="00FD35D1"/>
    <w:rsid w:val="00FD3D27"/>
    <w:rsid w:val="00FD4BBA"/>
    <w:rsid w:val="00FD54B1"/>
    <w:rsid w:val="00FD5E16"/>
    <w:rsid w:val="00FD62CE"/>
    <w:rsid w:val="00FD6B12"/>
    <w:rsid w:val="00FE020D"/>
    <w:rsid w:val="00FE0433"/>
    <w:rsid w:val="00FE357E"/>
    <w:rsid w:val="00FE4861"/>
    <w:rsid w:val="00FE53F2"/>
    <w:rsid w:val="00FF0711"/>
    <w:rsid w:val="00FF082C"/>
    <w:rsid w:val="00FF0B17"/>
    <w:rsid w:val="00FF13C4"/>
    <w:rsid w:val="00FF6410"/>
    <w:rsid w:val="01D800E0"/>
    <w:rsid w:val="020C9C5B"/>
    <w:rsid w:val="02A13F40"/>
    <w:rsid w:val="02B2AB3A"/>
    <w:rsid w:val="030F7445"/>
    <w:rsid w:val="03774CB6"/>
    <w:rsid w:val="03A7709D"/>
    <w:rsid w:val="0453DCA3"/>
    <w:rsid w:val="067C4972"/>
    <w:rsid w:val="06BEC68E"/>
    <w:rsid w:val="06F37CD9"/>
    <w:rsid w:val="075C57BB"/>
    <w:rsid w:val="07D4D215"/>
    <w:rsid w:val="0809F80F"/>
    <w:rsid w:val="091A46FB"/>
    <w:rsid w:val="097345E0"/>
    <w:rsid w:val="0A529B3B"/>
    <w:rsid w:val="0B6C9768"/>
    <w:rsid w:val="0BE6A40A"/>
    <w:rsid w:val="0C001ADE"/>
    <w:rsid w:val="0C21903C"/>
    <w:rsid w:val="0D9EFFA9"/>
    <w:rsid w:val="0E350390"/>
    <w:rsid w:val="0E6BC69B"/>
    <w:rsid w:val="0EC79C9B"/>
    <w:rsid w:val="0ED24693"/>
    <w:rsid w:val="0FAF6830"/>
    <w:rsid w:val="0FF8DF62"/>
    <w:rsid w:val="0FFB369C"/>
    <w:rsid w:val="105158D8"/>
    <w:rsid w:val="106C36EF"/>
    <w:rsid w:val="10A0ECD0"/>
    <w:rsid w:val="10F5015F"/>
    <w:rsid w:val="1117EEB5"/>
    <w:rsid w:val="111DC25B"/>
    <w:rsid w:val="118FB6CC"/>
    <w:rsid w:val="12BFBE22"/>
    <w:rsid w:val="133C43C5"/>
    <w:rsid w:val="138671AF"/>
    <w:rsid w:val="138D7080"/>
    <w:rsid w:val="13FB127F"/>
    <w:rsid w:val="147C98D2"/>
    <w:rsid w:val="148E857F"/>
    <w:rsid w:val="14E6D8DF"/>
    <w:rsid w:val="14F71D8C"/>
    <w:rsid w:val="166820E6"/>
    <w:rsid w:val="16BEA075"/>
    <w:rsid w:val="1784A059"/>
    <w:rsid w:val="17A72E50"/>
    <w:rsid w:val="17D68D57"/>
    <w:rsid w:val="181A64F5"/>
    <w:rsid w:val="18222DF6"/>
    <w:rsid w:val="1828750A"/>
    <w:rsid w:val="186E31C5"/>
    <w:rsid w:val="19265486"/>
    <w:rsid w:val="1942FEB1"/>
    <w:rsid w:val="19BE9320"/>
    <w:rsid w:val="1C902ACD"/>
    <w:rsid w:val="1D15FE66"/>
    <w:rsid w:val="1D39AF9B"/>
    <w:rsid w:val="1D7ADC83"/>
    <w:rsid w:val="1ED02327"/>
    <w:rsid w:val="1F61654F"/>
    <w:rsid w:val="1F77424E"/>
    <w:rsid w:val="1FF7F1E6"/>
    <w:rsid w:val="20897AD7"/>
    <w:rsid w:val="213571E1"/>
    <w:rsid w:val="223B8498"/>
    <w:rsid w:val="22469A62"/>
    <w:rsid w:val="22982F8B"/>
    <w:rsid w:val="22AEE310"/>
    <w:rsid w:val="2346AA58"/>
    <w:rsid w:val="235FCC4B"/>
    <w:rsid w:val="236D00D5"/>
    <w:rsid w:val="237D4E44"/>
    <w:rsid w:val="23A4D017"/>
    <w:rsid w:val="2432795B"/>
    <w:rsid w:val="243FC3B6"/>
    <w:rsid w:val="249CB412"/>
    <w:rsid w:val="24BCDB37"/>
    <w:rsid w:val="24FB9CAC"/>
    <w:rsid w:val="264C215B"/>
    <w:rsid w:val="267E44B0"/>
    <w:rsid w:val="26B43302"/>
    <w:rsid w:val="26C76984"/>
    <w:rsid w:val="27D20FD1"/>
    <w:rsid w:val="280B6AEF"/>
    <w:rsid w:val="28685983"/>
    <w:rsid w:val="288E4D01"/>
    <w:rsid w:val="2A211F19"/>
    <w:rsid w:val="2B36429A"/>
    <w:rsid w:val="2B4942B8"/>
    <w:rsid w:val="2B6DEAFD"/>
    <w:rsid w:val="2C3F07F9"/>
    <w:rsid w:val="2C747C5E"/>
    <w:rsid w:val="2D666A48"/>
    <w:rsid w:val="2DB6F7FC"/>
    <w:rsid w:val="2E21672C"/>
    <w:rsid w:val="2EB5BBD6"/>
    <w:rsid w:val="2F309689"/>
    <w:rsid w:val="3045DB76"/>
    <w:rsid w:val="309CBF51"/>
    <w:rsid w:val="309FB7DA"/>
    <w:rsid w:val="30C348B3"/>
    <w:rsid w:val="31A51CC3"/>
    <w:rsid w:val="31AFBC80"/>
    <w:rsid w:val="3220A320"/>
    <w:rsid w:val="322E08F4"/>
    <w:rsid w:val="32839955"/>
    <w:rsid w:val="330A2FCC"/>
    <w:rsid w:val="33C5E7B5"/>
    <w:rsid w:val="34A89FE6"/>
    <w:rsid w:val="356CB6D0"/>
    <w:rsid w:val="3580480E"/>
    <w:rsid w:val="35C4C837"/>
    <w:rsid w:val="35E087BD"/>
    <w:rsid w:val="3603A2A0"/>
    <w:rsid w:val="36A8F10A"/>
    <w:rsid w:val="391A41C1"/>
    <w:rsid w:val="3958E512"/>
    <w:rsid w:val="398FC858"/>
    <w:rsid w:val="3999C229"/>
    <w:rsid w:val="39D1A79C"/>
    <w:rsid w:val="3A2EED1C"/>
    <w:rsid w:val="3ABFCC2F"/>
    <w:rsid w:val="3AF5E463"/>
    <w:rsid w:val="3BA99832"/>
    <w:rsid w:val="3BE80D0F"/>
    <w:rsid w:val="3CDA50C1"/>
    <w:rsid w:val="3D4185D6"/>
    <w:rsid w:val="3E6A46A3"/>
    <w:rsid w:val="3EDD5637"/>
    <w:rsid w:val="41EF7A08"/>
    <w:rsid w:val="4219F4D9"/>
    <w:rsid w:val="4296427E"/>
    <w:rsid w:val="42B9A7AF"/>
    <w:rsid w:val="42C566DE"/>
    <w:rsid w:val="437A6D47"/>
    <w:rsid w:val="43B35CC2"/>
    <w:rsid w:val="444FB338"/>
    <w:rsid w:val="4462A571"/>
    <w:rsid w:val="44CA6E6F"/>
    <w:rsid w:val="44FACC5D"/>
    <w:rsid w:val="4551CFBA"/>
    <w:rsid w:val="45C1A08C"/>
    <w:rsid w:val="46884577"/>
    <w:rsid w:val="46969CBE"/>
    <w:rsid w:val="47377564"/>
    <w:rsid w:val="47829A64"/>
    <w:rsid w:val="478D1460"/>
    <w:rsid w:val="48326D1F"/>
    <w:rsid w:val="484D7F19"/>
    <w:rsid w:val="49A28E41"/>
    <w:rsid w:val="49AFA781"/>
    <w:rsid w:val="4A931A32"/>
    <w:rsid w:val="4AC4B522"/>
    <w:rsid w:val="4B8E60CA"/>
    <w:rsid w:val="4C2E63AA"/>
    <w:rsid w:val="4C50DD2F"/>
    <w:rsid w:val="4C90F574"/>
    <w:rsid w:val="4D0383FC"/>
    <w:rsid w:val="4D05DE42"/>
    <w:rsid w:val="4DE12D53"/>
    <w:rsid w:val="4E0FF543"/>
    <w:rsid w:val="4E16BA0E"/>
    <w:rsid w:val="4E26F586"/>
    <w:rsid w:val="4E506A73"/>
    <w:rsid w:val="4E981CB9"/>
    <w:rsid w:val="4EB49C71"/>
    <w:rsid w:val="4F7D003E"/>
    <w:rsid w:val="4FF3BE2E"/>
    <w:rsid w:val="5015FF60"/>
    <w:rsid w:val="506A3C33"/>
    <w:rsid w:val="508B1416"/>
    <w:rsid w:val="5109E36E"/>
    <w:rsid w:val="51C7AFE7"/>
    <w:rsid w:val="523713A7"/>
    <w:rsid w:val="524EDDC6"/>
    <w:rsid w:val="561B0D5D"/>
    <w:rsid w:val="581DAFD5"/>
    <w:rsid w:val="58401F2E"/>
    <w:rsid w:val="587FBDCF"/>
    <w:rsid w:val="58908A50"/>
    <w:rsid w:val="58AF2597"/>
    <w:rsid w:val="5925E02E"/>
    <w:rsid w:val="5A382853"/>
    <w:rsid w:val="5B8F4B96"/>
    <w:rsid w:val="5C39DF92"/>
    <w:rsid w:val="5C49AB02"/>
    <w:rsid w:val="5C70DCEC"/>
    <w:rsid w:val="5D2B2DEE"/>
    <w:rsid w:val="5D4C181B"/>
    <w:rsid w:val="5DCDE69D"/>
    <w:rsid w:val="5E53863E"/>
    <w:rsid w:val="5ED459CA"/>
    <w:rsid w:val="5F348088"/>
    <w:rsid w:val="5F636529"/>
    <w:rsid w:val="5FC3E1BA"/>
    <w:rsid w:val="6138DF99"/>
    <w:rsid w:val="6189F9A4"/>
    <w:rsid w:val="619A2611"/>
    <w:rsid w:val="622A036B"/>
    <w:rsid w:val="62579D42"/>
    <w:rsid w:val="62CCC274"/>
    <w:rsid w:val="6450F813"/>
    <w:rsid w:val="64A505C1"/>
    <w:rsid w:val="66DD0022"/>
    <w:rsid w:val="6730725B"/>
    <w:rsid w:val="6738E0DC"/>
    <w:rsid w:val="67EBD5FF"/>
    <w:rsid w:val="6867A308"/>
    <w:rsid w:val="687F403E"/>
    <w:rsid w:val="6893F68A"/>
    <w:rsid w:val="68AE5AB4"/>
    <w:rsid w:val="6943F17E"/>
    <w:rsid w:val="6969B5F4"/>
    <w:rsid w:val="698D1652"/>
    <w:rsid w:val="69AD7CE4"/>
    <w:rsid w:val="69BF3539"/>
    <w:rsid w:val="6A181B47"/>
    <w:rsid w:val="6A85AF02"/>
    <w:rsid w:val="6B094193"/>
    <w:rsid w:val="6C3FB603"/>
    <w:rsid w:val="6C69F507"/>
    <w:rsid w:val="6CAABA08"/>
    <w:rsid w:val="6D175915"/>
    <w:rsid w:val="6F770CD0"/>
    <w:rsid w:val="7004DF19"/>
    <w:rsid w:val="703C0DBD"/>
    <w:rsid w:val="70760DD5"/>
    <w:rsid w:val="71BA4716"/>
    <w:rsid w:val="71E83216"/>
    <w:rsid w:val="724E89F7"/>
    <w:rsid w:val="73210962"/>
    <w:rsid w:val="733328E3"/>
    <w:rsid w:val="7348FFED"/>
    <w:rsid w:val="73A185C8"/>
    <w:rsid w:val="74786453"/>
    <w:rsid w:val="74B29A9C"/>
    <w:rsid w:val="75F05131"/>
    <w:rsid w:val="76227486"/>
    <w:rsid w:val="767DCC19"/>
    <w:rsid w:val="77799E31"/>
    <w:rsid w:val="77DC30DD"/>
    <w:rsid w:val="77EE415E"/>
    <w:rsid w:val="77F63DB7"/>
    <w:rsid w:val="7AC3C254"/>
    <w:rsid w:val="7AF31DB6"/>
    <w:rsid w:val="7B121AD3"/>
    <w:rsid w:val="7B76E919"/>
    <w:rsid w:val="7BA842AE"/>
    <w:rsid w:val="7C659AA5"/>
    <w:rsid w:val="7E0CABAC"/>
    <w:rsid w:val="7E2FAA60"/>
    <w:rsid w:val="7E4C073A"/>
    <w:rsid w:val="7EAF7FA9"/>
    <w:rsid w:val="7EE40B60"/>
    <w:rsid w:val="7F9414F5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EC84A"/>
  <w15:chartTrackingRefBased/>
  <w15:docId w15:val="{310D140F-E1B1-4FF7-BE40-34848211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18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19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7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57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F17D7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f23a7699cc15481c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unwto.org/tourism-villages/en/the-initiativ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9" ma:contentTypeDescription="Create a new document." ma:contentTypeScope="" ma:versionID="2516b7b6400459fbd428f84508c141f9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2e54018f07d3dde2b85f2a4b8ef21484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1DE5B6-AEB9-4DD6-89FF-2A5C1F9C6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4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Application_EN_ld.dotx</Template>
  <TotalTime>82</TotalTime>
  <Pages>23</Pages>
  <Words>3640</Words>
  <Characters>18726</Characters>
  <Application>Microsoft Office Word</Application>
  <DocSecurity>0</DocSecurity>
  <Lines>156</Lines>
  <Paragraphs>44</Paragraphs>
  <ScaleCrop>false</ScaleCrop>
  <Company/>
  <LinksUpToDate>false</LinksUpToDate>
  <CharactersWithSpaces>22322</CharactersWithSpaces>
  <SharedDoc>false</SharedDoc>
  <HLinks>
    <vt:vector size="6" baseType="variant"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https://www.unwto.org/tourism-villages/en/the-initiative/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Ana Martin</cp:lastModifiedBy>
  <cp:revision>750</cp:revision>
  <cp:lastPrinted>2021-08-26T15:55:00Z</cp:lastPrinted>
  <dcterms:created xsi:type="dcterms:W3CDTF">2023-12-11T13:07:00Z</dcterms:created>
  <dcterms:modified xsi:type="dcterms:W3CDTF">2024-01-24T15:16:00Z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  <property fmtid="{D5CDD505-2E9C-101B-9397-08002B2CF9AE}" pid="4" name="GrammarlyDocumentId">
    <vt:lpwstr>b7bb8a3f1c5e355a4bb5e5f9a44a7e1990c2f9e291b0f8e62fb10023e1360c47</vt:lpwstr>
  </property>
</Properties>
</file>