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5BD1149B" w:rsidR="00A42EAF" w:rsidRDefault="00A03017" w:rsidP="00125747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7F106542">
                <wp:simplePos x="0" y="0"/>
                <wp:positionH relativeFrom="margin">
                  <wp:align>center</wp:align>
                </wp:positionH>
                <wp:positionV relativeFrom="paragraph">
                  <wp:posOffset>5730568</wp:posOffset>
                </wp:positionV>
                <wp:extent cx="6636954" cy="3515273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954" cy="35152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A89DBBB" id="Rectangle 1" o:spid="_x0000_s1026" style="position:absolute;margin-left:0;margin-top:451.25pt;width:522.6pt;height:276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" fillcolor="#806200 [1608]" stroked="f" strokeweight="1pt">
                <v:fill opacity="32896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ABCAB1" wp14:editId="730FE605">
                <wp:simplePos x="0" y="0"/>
                <wp:positionH relativeFrom="margin">
                  <wp:align>left</wp:align>
                </wp:positionH>
                <wp:positionV relativeFrom="paragraph">
                  <wp:posOffset>7130415</wp:posOffset>
                </wp:positionV>
                <wp:extent cx="5772150" cy="257764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0" cy="2577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A842" w14:textId="78ED9D1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Best Tourism Villages </w:t>
                            </w:r>
                            <w:r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br/>
                              <w:t>by UN</w:t>
                            </w:r>
                            <w:r w:rsidR="00326F2F" w:rsidRP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 xml:space="preserve"> T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20"/>
                                <w:kern w:val="16"/>
                                <w:sz w:val="64"/>
                                <w:szCs w:val="64"/>
                                <w:lang w:val="fr-FR"/>
                              </w:rPr>
                              <w:t>ourism</w:t>
                            </w:r>
                          </w:p>
                          <w:p w14:paraId="0649AB72" w14:textId="77777777" w:rsidR="00A40FA4" w:rsidRPr="00326F2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5342E21F" w14:textId="77777777" w:rsidR="00A40FA4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Candidacy Document</w:t>
                            </w:r>
                          </w:p>
                          <w:p w14:paraId="47E99175" w14:textId="0EEB3108" w:rsidR="00A40FA4" w:rsidRPr="00D4081F" w:rsidRDefault="00A40FA4" w:rsidP="00D85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kern w:val="16"/>
                                <w:sz w:val="48"/>
                                <w:szCs w:val="48"/>
                              </w:rPr>
                              <w:t>2024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ABCAB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561.45pt;width:454.5pt;height:202.9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" filled="f" stroked="f" strokeweight=".5pt">
                <v:textbox>
                  <w:txbxContent>
                    <w:p w14:paraId="2DBEA842" w14:textId="78ED9D1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</w:pP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Best Tourism Villages </w:t>
                      </w:r>
                      <w:r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br/>
                        <w:t>by UN</w:t>
                      </w:r>
                      <w:r w:rsidR="00326F2F" w:rsidRP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 xml:space="preserve"> T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20"/>
                          <w:kern w:val="16"/>
                          <w:sz w:val="64"/>
                          <w:szCs w:val="64"/>
                          <w:lang w:val="fr-FR"/>
                        </w:rPr>
                        <w:t>ourism</w:t>
                      </w:r>
                    </w:p>
                    <w:p w14:paraId="0649AB72" w14:textId="77777777" w:rsidR="00A40FA4" w:rsidRPr="00326F2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4"/>
                          <w:szCs w:val="44"/>
                          <w:lang w:val="fr-FR"/>
                        </w:rPr>
                      </w:pPr>
                    </w:p>
                    <w:p w14:paraId="5342E21F" w14:textId="77777777" w:rsidR="00A40FA4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Candidacy Document</w:t>
                      </w:r>
                    </w:p>
                    <w:p w14:paraId="47E99175" w14:textId="0EEB3108" w:rsidR="00A40FA4" w:rsidRPr="00D4081F" w:rsidRDefault="00A40FA4" w:rsidP="00D85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20"/>
                          <w:kern w:val="16"/>
                          <w:sz w:val="48"/>
                          <w:szCs w:val="48"/>
                        </w:rPr>
                        <w:t>2024 Edition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044">
        <w:rPr>
          <w:noProof/>
        </w:rPr>
        <w:drawing>
          <wp:anchor distT="0" distB="0" distL="114300" distR="114300" simplePos="0" relativeHeight="251658245" behindDoc="1" locked="0" layoutInCell="1" allowOverlap="1" wp14:anchorId="08EDE2A8" wp14:editId="6CA668F6">
            <wp:simplePos x="0" y="0"/>
            <wp:positionH relativeFrom="page">
              <wp:posOffset>-6557069</wp:posOffset>
            </wp:positionH>
            <wp:positionV relativeFrom="paragraph">
              <wp:posOffset>-1080135</wp:posOffset>
            </wp:positionV>
            <wp:extent cx="16763467" cy="1117564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467" cy="1117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B659B5">
          <w:headerReference w:type="default" r:id="rId12"/>
          <w:footerReference w:type="even" r:id="rId13"/>
          <w:footerReference w:type="default" r:id="rId14"/>
          <w:headerReference w:type="first" r:id="rId15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69FAEEF5" wp14:editId="28B9ED0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BC47A2" w:rsidRPr="00FA7204" w:rsidRDefault="00BC47A2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18" o:spid="_x0000_s1027" style="position:absolute;margin-left:543.05pt;margin-top:-85.05pt;width:594.25pt;height:842.95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BC47A2" w:rsidRPr="00FA7204" w:rsidRDefault="00BC47A2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48BC65D6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</w:t>
                            </w:r>
                            <w:r w:rsidR="00326F2F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 Tourism</w:t>
                            </w:r>
                          </w:p>
                          <w:p w14:paraId="35B08059" w14:textId="77777777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F38A6F4" w14:textId="01EDED8D" w:rsidR="00BC47A2" w:rsidRPr="00D3344C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Candidacy Document</w:t>
                            </w:r>
                          </w:p>
                          <w:p w14:paraId="15397442" w14:textId="387CFCFE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4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C47A2"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Edition</w:t>
                            </w:r>
                          </w:p>
                          <w:p w14:paraId="10DEE388" w14:textId="670C37E2" w:rsidR="00BC47A2" w:rsidRPr="00D3344C" w:rsidRDefault="0096783E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</w:pPr>
                            <w:r w:rsidRPr="00A20E78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 xml:space="preserve">January </w:t>
                            </w:r>
                            <w:r w:rsidRPr="00D3344C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E71C9C0" w14:textId="1BA45B4A" w:rsidR="00BC47A2" w:rsidRPr="00A15D63" w:rsidRDefault="00BC47A2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6" o:spid="_x0000_s1028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48BC65D6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D3344C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</w:t>
                      </w:r>
                      <w:r w:rsidR="00326F2F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 Tourism</w:t>
                      </w:r>
                    </w:p>
                    <w:p w14:paraId="35B08059" w14:textId="77777777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n-US"/>
                        </w:rPr>
                      </w:pPr>
                    </w:p>
                    <w:p w14:paraId="4F38A6F4" w14:textId="01EDED8D" w:rsidR="00BC47A2" w:rsidRPr="00D3344C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Candidacy Document</w:t>
                      </w:r>
                    </w:p>
                    <w:p w14:paraId="15397442" w14:textId="387CFCFE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4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 </w:t>
                      </w:r>
                      <w:r w:rsidR="00BC47A2"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Edition</w:t>
                      </w:r>
                    </w:p>
                    <w:p w14:paraId="10DEE388" w14:textId="670C37E2" w:rsidR="00BC47A2" w:rsidRPr="00D3344C" w:rsidRDefault="0096783E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</w:pPr>
                      <w:r w:rsidRPr="00A20E78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 xml:space="preserve">January </w:t>
                      </w:r>
                      <w:r w:rsidRPr="00D3344C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</w:rPr>
                        <w:t>4</w:t>
                      </w:r>
                    </w:p>
                    <w:p w14:paraId="1E71C9C0" w14:textId="1BA45B4A" w:rsidR="00BC47A2" w:rsidRPr="00A15D63" w:rsidRDefault="00BC47A2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60E0037" w:rsidR="00A03597" w:rsidRPr="00D3344C" w:rsidRDefault="00A03597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6"/>
        </w:rPr>
      </w:pPr>
      <w:bookmarkStart w:id="0" w:name="_Toc72396647"/>
      <w:r w:rsidRPr="07D4D215">
        <w:rPr>
          <w:color w:val="816200" w:themeColor="accent5" w:themeShade="80"/>
          <w:sz w:val="36"/>
          <w:szCs w:val="36"/>
        </w:rPr>
        <w:lastRenderedPageBreak/>
        <w:t>Candidacy Document</w:t>
      </w:r>
    </w:p>
    <w:p w14:paraId="76B2ABBD" w14:textId="7F95FA05" w:rsidR="00AD4CD1" w:rsidRPr="00387FA2" w:rsidRDefault="00AD4CD1" w:rsidP="00387FA2">
      <w:pPr>
        <w:pStyle w:val="B1Mainbody"/>
        <w:rPr>
          <w:b/>
          <w:bCs/>
          <w:lang w:val="en-GB"/>
        </w:rPr>
      </w:pPr>
      <w:r w:rsidRPr="00387FA2">
        <w:rPr>
          <w:b/>
          <w:bCs/>
          <w:lang w:val="en-GB"/>
        </w:rPr>
        <w:t>Important notes:</w:t>
      </w:r>
    </w:p>
    <w:p w14:paraId="19AED87A" w14:textId="2D4978F9" w:rsidR="00A5119B" w:rsidRPr="0085781E" w:rsidRDefault="00A5119B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Please carefully read this document along with the Application Form (Word Version) and the Areas of Evaluation </w:t>
      </w:r>
      <w:r>
        <w:rPr>
          <w:rFonts w:cs="Arial"/>
          <w:color w:val="404040" w:themeColor="text1" w:themeTint="BF"/>
        </w:rPr>
        <w:t xml:space="preserve">(available at </w:t>
      </w:r>
      <w:hyperlink r:id="rId16" w:history="1">
        <w:r w:rsidRPr="008458A3">
          <w:rPr>
            <w:rStyle w:val="Hyperlink0"/>
            <w:rFonts w:cs="Arial"/>
            <w:color w:val="0070C0"/>
          </w:rPr>
          <w:t>https://www.unwto.org/tourism-villages/en/the-initiative/</w:t>
        </w:r>
      </w:hyperlink>
      <w:r>
        <w:rPr>
          <w:rFonts w:cs="Arial"/>
          <w:color w:val="404040" w:themeColor="text1" w:themeTint="BF"/>
        </w:rPr>
        <w:t xml:space="preserve">) </w:t>
      </w:r>
    </w:p>
    <w:p w14:paraId="622AE1CB" w14:textId="4E9EAA2E" w:rsidR="00A03597" w:rsidRDefault="00A03597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="000237E6" w:rsidRPr="000237E6">
        <w:t xml:space="preserve"> </w:t>
      </w:r>
    </w:p>
    <w:p w14:paraId="14496CFF" w14:textId="2B75A969" w:rsidR="00A03597" w:rsidRDefault="00A03597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Please do not exceed the word limit specified for each </w:t>
      </w:r>
      <w:r w:rsidR="00A5119B">
        <w:rPr>
          <w:lang w:val="en-GB"/>
        </w:rPr>
        <w:t>text box.</w:t>
      </w:r>
      <w:r w:rsidR="00F50D1A">
        <w:rPr>
          <w:lang w:val="en-GB"/>
        </w:rPr>
        <w:t xml:space="preserve"> </w:t>
      </w:r>
      <w:r w:rsidR="00C75789">
        <w:t>We suggest the use of the ‘Word Count’ function to ensure that limits are not exceeded.</w:t>
      </w:r>
    </w:p>
    <w:bookmarkEnd w:id="0"/>
    <w:p w14:paraId="5E7EDB46" w14:textId="75A8F235" w:rsidR="009F7F32" w:rsidRDefault="009F7F32" w:rsidP="00D3344C">
      <w:pPr>
        <w:pStyle w:val="Title1NUMBERED"/>
        <w:numPr>
          <w:ilvl w:val="0"/>
          <w:numId w:val="0"/>
        </w:numPr>
        <w:spacing w:line="36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Name of the Village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1A192FDB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804A8B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77777777" w:rsidR="00216C76" w:rsidRPr="00AB1BE3" w:rsidRDefault="00216C76" w:rsidP="006E7702">
            <w:pPr>
              <w:pStyle w:val="B1Mainbody"/>
              <w:jc w:val="left"/>
              <w:rPr>
                <w:b/>
                <w:bCs/>
                <w:lang w:val="en-GB"/>
              </w:rPr>
            </w:pPr>
            <w:r w:rsidRPr="00AB1BE3">
              <w:rPr>
                <w:b/>
                <w:bCs/>
                <w:lang w:val="en-GB"/>
              </w:rPr>
              <w:t>Country</w:t>
            </w:r>
            <w:r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039C5EA3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3F6109E8" w14:textId="77777777" w:rsidR="009F7F32" w:rsidRPr="00C50657" w:rsidRDefault="009F7F32" w:rsidP="002A0138">
      <w:pPr>
        <w:pStyle w:val="B1Mainbody"/>
      </w:pPr>
    </w:p>
    <w:p w14:paraId="5B0673E6" w14:textId="22A63D00" w:rsidR="00437FD1" w:rsidRPr="00D3344C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r w:rsidRPr="00D3344C">
        <w:rPr>
          <w:color w:val="816200" w:themeColor="accent5" w:themeShade="80"/>
        </w:rPr>
        <w:t xml:space="preserve">Motivation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3D61DC" w14:paraId="77AE08F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8CC90D5" w14:textId="6DBA8BA0" w:rsidR="00E17815" w:rsidRPr="00E17815" w:rsidRDefault="00A07C6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0EA60E5">
              <w:rPr>
                <w:rFonts w:ascii="Arial" w:hAnsi="Arial" w:cs="Arial"/>
                <w:b/>
                <w:bCs/>
                <w:color w:val="404040" w:themeColor="text1" w:themeTint="BF"/>
              </w:rPr>
              <w:t>General description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14880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</w:p>
          <w:p w14:paraId="68B15F9D" w14:textId="637B554B" w:rsidR="003D61DC" w:rsidRPr="00097DF6" w:rsidRDefault="00A07C64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Please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provide a concise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descri</w:t>
            </w:r>
            <w:r w:rsidR="00E17815"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>ption</w:t>
            </w:r>
            <w:r w:rsidRPr="006703C3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>of</w:t>
            </w:r>
            <w:r w:rsidR="00CC4AD4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your village </w:t>
            </w:r>
            <w:r w:rsidR="00D616ED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B353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geography, history,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main </w:t>
            </w:r>
            <w:r w:rsidR="00353272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assets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, main tourism products and experiences). </w:t>
            </w:r>
            <w:r w:rsidR="005D62A5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Please note that this information will 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411EAD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if the village is selected as B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est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T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ourism 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V</w:t>
            </w:r>
            <w:r w:rsidR="008D750E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illage by UN Tourism</w:t>
            </w:r>
            <w:r w:rsidR="00E17815">
              <w:rPr>
                <w:rFonts w:ascii="Arial" w:hAnsi="Arial" w:cs="Arial"/>
                <w:i/>
                <w:iCs/>
                <w:color w:val="404040" w:themeColor="text1" w:themeTint="BF"/>
              </w:rPr>
              <w:t xml:space="preserve"> (200 words limit)</w:t>
            </w:r>
            <w:r w:rsidR="00625EA1" w:rsidRPr="00097DF6">
              <w:rPr>
                <w:rFonts w:ascii="Arial" w:hAnsi="Arial" w:cs="Arial"/>
                <w:i/>
                <w:iCs/>
                <w:color w:val="404040" w:themeColor="text1" w:themeTint="BF"/>
              </w:rPr>
              <w:t>.</w:t>
            </w:r>
          </w:p>
        </w:tc>
      </w:tr>
      <w:tr w:rsidR="00ED43AF" w14:paraId="4AD3F1A5" w14:textId="77777777" w:rsidTr="00097DF6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621BC" w14:textId="77777777" w:rsidR="007355EE" w:rsidRPr="00F50D1A" w:rsidRDefault="007355EE" w:rsidP="007355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989E99C" w14:textId="77777777" w:rsidR="00ED43AF" w:rsidRDefault="00ED43AF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11E3495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B4EF11D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What are the village’s three main objectives in advancing tourism as a driver for rural development? *</w:t>
            </w:r>
          </w:p>
          <w:p w14:paraId="5F7491D6" w14:textId="1F259CF9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 w:rsidR="00407351"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85361FF" w14:textId="1695C6B0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7A619001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BCDC" w14:textId="77777777" w:rsidR="00F50D1A" w:rsidRPr="00F50D1A" w:rsidRDefault="00F50D1A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ED34743" w14:textId="0D96903A" w:rsidR="00F50D1A" w:rsidRPr="06BEC68E" w:rsidRDefault="00F50D1A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A5119B" w14:paraId="6EA3E718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535AED5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What are the three main challenges that the village faces </w:t>
            </w:r>
            <w:r w:rsidR="008005DF"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as a driver for rural development</w:t>
            </w:r>
            <w:r w:rsidRPr="0453DCA3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? *</w:t>
            </w:r>
          </w:p>
          <w:p w14:paraId="6BC5ED5A" w14:textId="77777777" w:rsidR="005716F1" w:rsidRPr="00265F81" w:rsidRDefault="005716F1" w:rsidP="0453DCA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453DCA3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(200 words limit).</w:t>
            </w:r>
          </w:p>
          <w:p w14:paraId="1EC4600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39E5E6AF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1EAE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83C33D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641D8C" w14:paraId="587D8B29" w14:textId="77777777" w:rsidTr="00371452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BA7B3" w14:textId="59B8C22D" w:rsidR="00641D8C" w:rsidRDefault="00641D8C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Can you provide up to </w:t>
            </w:r>
            <w:r w:rsidR="00111BF7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three</w:t>
            </w:r>
            <w:r w:rsidRPr="00371452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 xml:space="preserve"> examples of the current opportunities that tourism brings to the village and how these are positively impacting its development?</w:t>
            </w:r>
          </w:p>
          <w:p w14:paraId="469372A6" w14:textId="77777777" w:rsidR="002137D3" w:rsidRPr="00265F81" w:rsidRDefault="002137D3" w:rsidP="002137D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71B21932" w14:textId="5D9E6814" w:rsidR="002137D3" w:rsidRPr="00371452" w:rsidRDefault="002137D3" w:rsidP="00641D8C">
            <w:pPr>
              <w:spacing w:line="276" w:lineRule="auto"/>
              <w:jc w:val="both"/>
            </w:pPr>
          </w:p>
        </w:tc>
      </w:tr>
      <w:tr w:rsidR="00371452" w14:paraId="68439F33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D0B2" w14:textId="77777777" w:rsidR="00371452" w:rsidRPr="00F50D1A" w:rsidRDefault="00371452" w:rsidP="0037145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592B558" w14:textId="77777777" w:rsidR="00371452" w:rsidRPr="00371452" w:rsidRDefault="00371452" w:rsidP="00641D8C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</w:pPr>
          </w:p>
        </w:tc>
      </w:tr>
      <w:tr w:rsidR="00A5119B" w14:paraId="4669610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1155C895" w14:textId="5F1726F6" w:rsidR="005716F1" w:rsidRPr="00265F81" w:rsidRDefault="00A5119B" w:rsidP="00F62A2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Please describe the 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>three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most innovative initiative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  <w:u w:val="single"/>
              </w:rPr>
              <w:t>s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that the village is developing in the areas of tourism.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6BEC68E">
              <w:rPr>
                <w:rFonts w:ascii="Arial" w:hAnsi="Arial" w:cs="Arial"/>
                <w:b/>
                <w:bCs/>
                <w:color w:val="404040" w:themeColor="text1" w:themeTint="BF"/>
              </w:rPr>
              <w:t>*</w:t>
            </w:r>
            <w:r w:rsidR="00EA2AA8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>Please note that this information will be</w:t>
            </w:r>
            <w:r w:rsidR="000F43FF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made public and</w:t>
            </w:r>
            <w:r w:rsidR="00EA2AA8" w:rsidRPr="00837B33">
              <w:rPr>
                <w:rFonts w:ascii="Arial" w:hAnsi="Arial" w:cs="Arial"/>
                <w:i/>
                <w:iCs/>
                <w:color w:val="404040" w:themeColor="text1" w:themeTint="BF"/>
                <w:u w:val="single"/>
              </w:rPr>
              <w:t xml:space="preserve"> used for promotional purposes if the village is selected as BTV.</w:t>
            </w:r>
          </w:p>
          <w:p w14:paraId="222D7EE2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50D1A" w14:paraId="1F6C5475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9427" w14:textId="476B6E91" w:rsidR="00F50D1A" w:rsidRPr="00F50D1A" w:rsidRDefault="0067173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1 (</w:t>
            </w:r>
            <w:r w:rsidR="00F62A2F">
              <w:rPr>
                <w:rFonts w:ascii="Arial" w:hAnsi="Arial" w:cs="Arial"/>
                <w:i/>
                <w:iCs/>
                <w:color w:val="6E6E6E" w:themeColor="background2" w:themeShade="80"/>
              </w:rPr>
              <w:t>100 words limit)</w:t>
            </w:r>
          </w:p>
          <w:p w14:paraId="0D736813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  <w:tr w:rsidR="00BC2002" w14:paraId="23891DA6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2989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2 (100 words limit)</w:t>
            </w:r>
          </w:p>
          <w:p w14:paraId="5B09D6FA" w14:textId="1C402572" w:rsidR="00F62A2F" w:rsidRPr="00F50D1A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BC2002" w14:paraId="162B056A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468A" w14:textId="77777777" w:rsidR="00BC2002" w:rsidRDefault="00F62A2F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>
              <w:rPr>
                <w:rFonts w:ascii="Arial" w:hAnsi="Arial" w:cs="Arial"/>
                <w:i/>
                <w:iCs/>
                <w:color w:val="6E6E6E" w:themeColor="background2" w:themeShade="80"/>
              </w:rPr>
              <w:t>Highlight 3 (100 words limit)</w:t>
            </w:r>
          </w:p>
          <w:p w14:paraId="46C53264" w14:textId="0380B228" w:rsidR="009B31FE" w:rsidRPr="00F50D1A" w:rsidRDefault="009B31FE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</w:tc>
      </w:tr>
      <w:tr w:rsidR="00A5119B" w14:paraId="261FA73C" w14:textId="77777777" w:rsidTr="0453DCA3"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5C67D031" w:rsidR="00A5119B" w:rsidRPr="00265F81" w:rsidRDefault="00A5119B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</w:pP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List the main contributions that the village could make to the Best Tourism Villages</w:t>
            </w:r>
            <w:r w:rsidR="0065413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by UN Tourism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Network, if selected</w:t>
            </w:r>
            <w:r w:rsidR="002A782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(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sharing of best practices, organization of joint activities</w:t>
            </w:r>
            <w:r w:rsidR="005B301D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or projects</w:t>
            </w:r>
            <w:r w:rsidR="00BC2D28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, </w:t>
            </w:r>
            <w:r w:rsidR="00993D42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hosting of events, etc.)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.</w:t>
            </w:r>
            <w:r w:rsidR="00997B30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 xml:space="preserve"> </w:t>
            </w:r>
            <w:r w:rsidRPr="00265F81">
              <w:rPr>
                <w:rFonts w:ascii="Arial" w:hAnsi="Arial" w:cs="Arial"/>
                <w:b/>
                <w:bCs/>
                <w:color w:val="404040" w:themeColor="text1" w:themeTint="BF"/>
                <w:lang w:val="en-CA"/>
              </w:rPr>
              <w:t>*</w:t>
            </w:r>
          </w:p>
          <w:p w14:paraId="44919504" w14:textId="77777777" w:rsidR="005716F1" w:rsidRPr="00265F81" w:rsidRDefault="005716F1" w:rsidP="005716F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Please be as specific as possible 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2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00 words limit).</w:t>
            </w:r>
          </w:p>
          <w:p w14:paraId="5E3B5B05" w14:textId="77777777" w:rsidR="00A5119B" w:rsidRPr="00265F81" w:rsidRDefault="00A5119B" w:rsidP="00F50D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n-CA"/>
              </w:rPr>
            </w:pPr>
          </w:p>
        </w:tc>
      </w:tr>
      <w:tr w:rsidR="00F50D1A" w14:paraId="4573933A" w14:textId="77777777" w:rsidTr="0453DCA3">
        <w:tc>
          <w:tcPr>
            <w:tcW w:w="9054" w:type="dxa"/>
          </w:tcPr>
          <w:p w14:paraId="5F6FD5DF" w14:textId="77777777" w:rsidR="00F50D1A" w:rsidRPr="00F50D1A" w:rsidRDefault="00F50D1A" w:rsidP="002F14E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6CB549" w14:textId="77777777" w:rsidR="00F50D1A" w:rsidRPr="06BEC68E" w:rsidRDefault="00F50D1A" w:rsidP="002F14E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12BCE146" w:rsidR="001B182D" w:rsidRPr="00D3344C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D3344C">
        <w:rPr>
          <w:color w:val="816200" w:themeColor="accent5" w:themeShade="80"/>
          <w:lang w:val="es-ES"/>
        </w:rPr>
        <w:t>Areas</w:t>
      </w:r>
      <w:proofErr w:type="spellEnd"/>
      <w:r w:rsidRPr="00D3344C">
        <w:rPr>
          <w:color w:val="816200" w:themeColor="accent5" w:themeShade="80"/>
          <w:lang w:val="es-ES"/>
        </w:rPr>
        <w:t xml:space="preserve"> of </w:t>
      </w:r>
      <w:proofErr w:type="spellStart"/>
      <w:r w:rsidRPr="00D3344C">
        <w:rPr>
          <w:color w:val="816200" w:themeColor="accent5" w:themeShade="80"/>
          <w:lang w:val="es-ES"/>
        </w:rPr>
        <w:t>Evaluation</w:t>
      </w:r>
      <w:proofErr w:type="spellEnd"/>
    </w:p>
    <w:p w14:paraId="009BBB2D" w14:textId="2E70BD74" w:rsidR="009077E2" w:rsidRDefault="009077E2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 xml:space="preserve">General guidance: Kindly note that </w:t>
      </w:r>
      <w:r w:rsidR="00143509">
        <w:rPr>
          <w:lang w:val="en-GB"/>
        </w:rPr>
        <w:t xml:space="preserve">there </w:t>
      </w:r>
      <w:r w:rsidR="00DC1489">
        <w:rPr>
          <w:lang w:val="en-GB"/>
        </w:rPr>
        <w:t>are</w:t>
      </w:r>
      <w:r w:rsidR="00143509">
        <w:rPr>
          <w:lang w:val="en-GB"/>
        </w:rPr>
        <w:t xml:space="preserve"> word</w:t>
      </w:r>
      <w:r w:rsidR="00DC1489">
        <w:rPr>
          <w:lang w:val="en-GB"/>
        </w:rPr>
        <w:t xml:space="preserve"> limits for each </w:t>
      </w:r>
      <w:r w:rsidR="007C5B01">
        <w:rPr>
          <w:lang w:val="en-GB"/>
        </w:rPr>
        <w:t>box</w:t>
      </w:r>
      <w:r w:rsidR="00C70363">
        <w:rPr>
          <w:lang w:val="en-GB"/>
        </w:rPr>
        <w:t>, please ensure that your answer is concise and to the point.</w:t>
      </w:r>
      <w:r w:rsidR="00143509">
        <w:rPr>
          <w:lang w:val="en-GB"/>
        </w:rPr>
        <w:t xml:space="preserve"> </w:t>
      </w:r>
      <w:r w:rsidR="00CB1880">
        <w:rPr>
          <w:lang w:val="en-GB"/>
        </w:rPr>
        <w:t>Focus on the most innovative practices for each field and</w:t>
      </w:r>
      <w:r w:rsidR="00223D55">
        <w:rPr>
          <w:lang w:val="en-GB"/>
        </w:rPr>
        <w:t xml:space="preserve"> showcase the uniq</w:t>
      </w:r>
      <w:r w:rsidR="00707C8A">
        <w:rPr>
          <w:lang w:val="en-GB"/>
        </w:rPr>
        <w:t>ueness and/or excellence of your practice.</w:t>
      </w:r>
      <w:r w:rsidR="00CB1880">
        <w:rPr>
          <w:lang w:val="en-GB"/>
        </w:rPr>
        <w:t xml:space="preserve"> </w:t>
      </w:r>
      <w:r w:rsidR="00C52E7B">
        <w:rPr>
          <w:lang w:val="en-GB"/>
        </w:rPr>
        <w:t xml:space="preserve">When available, provide quantitative or qualitative evidence of the outcomes of the </w:t>
      </w:r>
      <w:r w:rsidR="00707BE7">
        <w:rPr>
          <w:lang w:val="en-GB"/>
        </w:rPr>
        <w:t xml:space="preserve">policies, measures and initiatives presented. </w:t>
      </w:r>
      <w:r w:rsidR="00761755">
        <w:rPr>
          <w:lang w:val="en-GB"/>
        </w:rPr>
        <w:t xml:space="preserve">When space is limited, input this information in the extra space provided for each </w:t>
      </w:r>
      <w:r w:rsidR="00530383">
        <w:rPr>
          <w:lang w:val="en-GB"/>
        </w:rPr>
        <w:t>a</w:t>
      </w:r>
      <w:r w:rsidR="00761755">
        <w:rPr>
          <w:lang w:val="en-GB"/>
        </w:rPr>
        <w:t>rea</w:t>
      </w:r>
      <w:r w:rsidR="00530383">
        <w:rPr>
          <w:lang w:val="en-GB"/>
        </w:rPr>
        <w:t xml:space="preserve"> of evaluation or through relevant links showcasing the results of your </w:t>
      </w:r>
      <w:r w:rsidR="00223D55">
        <w:rPr>
          <w:lang w:val="en-GB"/>
        </w:rPr>
        <w:t>efforts.</w:t>
      </w:r>
      <w:r w:rsidR="00761755">
        <w:rPr>
          <w:lang w:val="en-GB"/>
        </w:rPr>
        <w:t xml:space="preserve"> </w:t>
      </w:r>
    </w:p>
    <w:p w14:paraId="1D1E69FB" w14:textId="70CAA350" w:rsidR="0036572D" w:rsidRDefault="007971C4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>To ensure that each question is correctly completed, and that the information can be evaluated by the Advisory Board</w:t>
      </w:r>
      <w:r w:rsidR="00874558">
        <w:rPr>
          <w:lang w:val="en-GB"/>
        </w:rPr>
        <w:t>, p</w:t>
      </w:r>
      <w:r w:rsidR="0036572D">
        <w:rPr>
          <w:lang w:val="en-GB"/>
        </w:rPr>
        <w:t xml:space="preserve">lease </w:t>
      </w:r>
      <w:r>
        <w:rPr>
          <w:lang w:val="en-GB"/>
        </w:rPr>
        <w:t xml:space="preserve">make sure to </w:t>
      </w:r>
      <w:r w:rsidR="0036572D">
        <w:rPr>
          <w:lang w:val="en-GB"/>
        </w:rPr>
        <w:t>refer to the document Guidelines for Application</w:t>
      </w:r>
      <w:r w:rsidR="001D7304">
        <w:rPr>
          <w:lang w:val="en-GB"/>
        </w:rPr>
        <w:t>.</w:t>
      </w:r>
      <w:r w:rsidR="0036572D">
        <w:rPr>
          <w:lang w:val="en-GB"/>
        </w:rPr>
        <w:t xml:space="preserve"> </w:t>
      </w:r>
    </w:p>
    <w:p w14:paraId="0CD3BEA3" w14:textId="741DCFEF" w:rsidR="0096604C" w:rsidRPr="006776A5" w:rsidRDefault="00050158" w:rsidP="00B62E0E">
      <w:pPr>
        <w:pStyle w:val="B1Mainbody"/>
        <w:numPr>
          <w:ilvl w:val="0"/>
          <w:numId w:val="5"/>
        </w:numPr>
        <w:rPr>
          <w:lang w:val="en-GB"/>
        </w:rPr>
      </w:pPr>
      <w:r>
        <w:rPr>
          <w:lang w:val="en-GB"/>
        </w:rPr>
        <w:t>Remember all fields marked with an asterisk (*) are mandatory.</w:t>
      </w:r>
      <w:r w:rsidRPr="000237E6">
        <w:t xml:space="preserve"> </w:t>
      </w:r>
      <w:r w:rsidR="00496911">
        <w:t xml:space="preserve">In the case of selecting YES in the questions in this section, </w:t>
      </w:r>
      <w:r w:rsidR="0013089C">
        <w:t>it is also mandatory to answer the following question (</w:t>
      </w:r>
      <w:r w:rsidR="0013089C" w:rsidRPr="006776A5">
        <w:rPr>
          <w:rFonts w:cs="Arial"/>
          <w:i/>
          <w:iCs/>
          <w:color w:val="404040" w:themeColor="text1" w:themeTint="BF"/>
        </w:rPr>
        <w:t>If selected YES</w:t>
      </w:r>
      <w:r w:rsidR="0013089C">
        <w:rPr>
          <w:rFonts w:cs="Arial"/>
          <w:i/>
          <w:iCs/>
          <w:color w:val="404040" w:themeColor="text1" w:themeTint="BF"/>
        </w:rPr>
        <w:t>, please provide</w:t>
      </w:r>
      <w:r w:rsidR="0013089C" w:rsidRPr="006776A5">
        <w:rPr>
          <w:rFonts w:cs="Arial"/>
          <w:i/>
          <w:iCs/>
          <w:color w:val="404040" w:themeColor="text1" w:themeTint="BF"/>
        </w:rPr>
        <w:t>…</w:t>
      </w:r>
      <w:r w:rsidR="0013089C">
        <w:rPr>
          <w:rFonts w:cs="Arial"/>
          <w:color w:val="404040" w:themeColor="text1" w:themeTint="BF"/>
        </w:rPr>
        <w:t>).</w:t>
      </w:r>
      <w:r w:rsidR="0013089C">
        <w:rPr>
          <w:lang w:val="en-GB"/>
        </w:rPr>
        <w:t xml:space="preserve"> </w:t>
      </w:r>
      <w:r>
        <w:rPr>
          <w:lang w:val="en-GB"/>
        </w:rPr>
        <w:t>F</w:t>
      </w:r>
      <w:r w:rsidRPr="000237E6">
        <w:rPr>
          <w:lang w:val="en-GB"/>
        </w:rPr>
        <w:t>ailure to reply to th</w:t>
      </w:r>
      <w:r w:rsidR="004F4EA0">
        <w:rPr>
          <w:lang w:val="en-GB"/>
        </w:rPr>
        <w:t>is</w:t>
      </w:r>
      <w:r w:rsidRPr="000237E6">
        <w:rPr>
          <w:lang w:val="en-GB"/>
        </w:rPr>
        <w:t xml:space="preserve"> question will be considered as a N</w:t>
      </w:r>
      <w:r w:rsidR="007870E3">
        <w:rPr>
          <w:lang w:val="en-GB"/>
        </w:rPr>
        <w:t>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70DE9849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5E45F80" w:rsidR="000A363A" w:rsidRPr="00D3344C" w:rsidRDefault="000A363A" w:rsidP="00B62E0E">
            <w:pPr>
              <w:pStyle w:val="Heading1"/>
              <w:numPr>
                <w:ilvl w:val="0"/>
                <w:numId w:val="7"/>
              </w:numPr>
              <w:rPr>
                <w:color w:val="816200" w:themeColor="accent5" w:themeShade="80"/>
                <w:sz w:val="28"/>
                <w:szCs w:val="30"/>
              </w:rPr>
            </w:pPr>
            <w:r w:rsidRPr="00D3344C">
              <w:rPr>
                <w:color w:val="816200" w:themeColor="accent5" w:themeShade="80"/>
                <w:sz w:val="28"/>
                <w:szCs w:val="30"/>
              </w:rPr>
              <w:lastRenderedPageBreak/>
              <w:t>Cultural and Natural Resources</w:t>
            </w:r>
          </w:p>
        </w:tc>
      </w:tr>
      <w:tr w:rsidR="000F7267" w:rsidRPr="00265F81" w14:paraId="1740914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4AC1ACFF" w:rsidR="000F7267" w:rsidRPr="006776A5" w:rsidRDefault="4551CFBA" w:rsidP="006776A5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has natural and cultural (tangible and intangible) resources recognized at </w:t>
            </w:r>
            <w:r w:rsidR="74B29A9C"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sub-national,</w:t>
            </w:r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national, </w:t>
            </w:r>
            <w:proofErr w:type="gramStart"/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regional</w:t>
            </w:r>
            <w:proofErr w:type="gramEnd"/>
            <w:r w:rsidRPr="73210962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or international level.</w:t>
            </w:r>
          </w:p>
        </w:tc>
      </w:tr>
      <w:tr w:rsidR="000A363A" w:rsidRPr="00265F81" w14:paraId="3758E6AF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25A90C05" w:rsidR="000A363A" w:rsidRPr="00583AE6" w:rsidRDefault="008B7C4C" w:rsidP="00583AE6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1.1. 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Does the village have recognized </w:t>
            </w:r>
            <w:r w:rsidR="34A89FE6" w:rsidRPr="00583AE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cultural resources</w:t>
            </w:r>
            <w:r w:rsidR="34A89FE6" w:rsidRPr="00583AE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(tangible and intangible)? *</w:t>
            </w:r>
          </w:p>
          <w:p w14:paraId="5DE54E0A" w14:textId="4D751F7D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6F25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40EFB2D8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6ACE0CF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3944F4" w14:textId="3BDC1432" w:rsidR="000A363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tangible and intangible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 w:rsidR="00990720"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1C69B1C8" w14:textId="77777777" w:rsidR="00990720" w:rsidRPr="00265F81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461293" w14:textId="6B296C29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1</w:t>
            </w:r>
          </w:p>
          <w:p w14:paraId="3B43507E" w14:textId="13661D9C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2</w:t>
            </w:r>
          </w:p>
          <w:p w14:paraId="2073C95E" w14:textId="1550DA3F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3</w:t>
            </w:r>
          </w:p>
          <w:p w14:paraId="1500DB97" w14:textId="4E0229EF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Cultural</w:t>
            </w:r>
            <w:r w:rsidRPr="005E04B0">
              <w:rPr>
                <w:rFonts w:ascii="Arial" w:hAnsi="Arial" w:cs="Arial"/>
                <w:color w:val="A5A5A5" w:themeColor="background2" w:themeShade="BF"/>
              </w:rPr>
              <w:t xml:space="preserve"> Resource 4</w:t>
            </w:r>
          </w:p>
          <w:p w14:paraId="5CF4EB6C" w14:textId="77777777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1A0EA87E" w14:textId="77777777" w:rsidR="00335667" w:rsidRDefault="00335667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36520ACF" w14:textId="6300A7C3" w:rsidR="0021542C" w:rsidRPr="009133FD" w:rsidRDefault="0021542C" w:rsidP="0021542C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 xml:space="preserve">Please provide relevant links </w:t>
            </w:r>
            <w:r w:rsidR="00A97F0C" w:rsidRPr="009133FD">
              <w:rPr>
                <w:rFonts w:ascii="Arial" w:eastAsia="Arial" w:hAnsi="Arial" w:cs="Arial"/>
              </w:rPr>
              <w:t>(documents saved o</w:t>
            </w:r>
            <w:r w:rsidR="003910A7" w:rsidRPr="009133FD">
              <w:rPr>
                <w:rFonts w:ascii="Arial" w:eastAsia="Arial" w:hAnsi="Arial" w:cs="Arial"/>
              </w:rPr>
              <w:t>n</w:t>
            </w:r>
            <w:r w:rsidR="00D20539" w:rsidRPr="009133FD">
              <w:rPr>
                <w:rFonts w:ascii="Arial" w:eastAsia="Arial" w:hAnsi="Arial" w:cs="Arial"/>
              </w:rPr>
              <w:t xml:space="preserve"> a cloud-based storage space</w:t>
            </w:r>
            <w:r w:rsidR="00A97F0C" w:rsidRPr="009133FD">
              <w:rPr>
                <w:rFonts w:ascii="Arial" w:eastAsia="Arial" w:hAnsi="Arial" w:cs="Arial"/>
              </w:rPr>
              <w:t xml:space="preserve">, </w:t>
            </w:r>
            <w:r w:rsidR="00D20539" w:rsidRPr="009133FD">
              <w:rPr>
                <w:rFonts w:ascii="Arial" w:eastAsia="Arial" w:hAnsi="Arial" w:cs="Arial"/>
              </w:rPr>
              <w:t>web</w:t>
            </w:r>
            <w:r w:rsidR="00A97F0C" w:rsidRPr="009133FD">
              <w:rPr>
                <w:rFonts w:ascii="Arial" w:eastAsia="Arial" w:hAnsi="Arial" w:cs="Arial"/>
              </w:rPr>
              <w:t xml:space="preserve"> pages links) </w:t>
            </w:r>
            <w:r w:rsidRPr="009133FD">
              <w:rPr>
                <w:rFonts w:ascii="Arial" w:eastAsia="Arial" w:hAnsi="Arial" w:cs="Arial"/>
              </w:rPr>
              <w:t>that support your answer:</w:t>
            </w:r>
          </w:p>
          <w:p w14:paraId="061D51CD" w14:textId="77777777" w:rsidR="009133FD" w:rsidRPr="009133FD" w:rsidRDefault="009133FD" w:rsidP="0021542C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92BECE8" w14:textId="75404CFB" w:rsidR="4C2E63AA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B531D7D" w14:textId="65BB7258" w:rsid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4E87FDF" w14:textId="75E1448B" w:rsidR="009133FD" w:rsidRP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1821B2A" w14:textId="42AFB6B1" w:rsidR="000A363A" w:rsidRPr="005E04B0" w:rsidRDefault="000A363A" w:rsidP="005E04B0">
            <w:pPr>
              <w:spacing w:line="276" w:lineRule="auto"/>
              <w:ind w:left="360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6872461C" w:rsidR="000A363A" w:rsidRPr="00583AE6" w:rsidRDefault="000A363A" w:rsidP="00B62E0E">
            <w:pPr>
              <w:pStyle w:val="ListParagraph"/>
              <w:numPr>
                <w:ilvl w:val="1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583AE6">
              <w:rPr>
                <w:rFonts w:ascii="Arial" w:hAnsi="Arial" w:cs="Arial"/>
                <w:color w:val="404040" w:themeColor="text1" w:themeTint="BF"/>
              </w:rPr>
              <w:t xml:space="preserve">Does the village have recognized </w:t>
            </w:r>
            <w:r w:rsidRPr="00583AE6">
              <w:rPr>
                <w:rFonts w:ascii="Arial" w:hAnsi="Arial" w:cs="Arial"/>
                <w:b/>
                <w:bCs/>
                <w:color w:val="404040" w:themeColor="text1" w:themeTint="BF"/>
              </w:rPr>
              <w:t>natural resources</w:t>
            </w:r>
            <w:r w:rsidRPr="00583AE6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74D9F1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07874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DC73CA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2FA1A79" w14:textId="3C30A299" w:rsidR="00E945F8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list of the main </w:t>
            </w:r>
            <w:r>
              <w:rPr>
                <w:rFonts w:ascii="Arial" w:hAnsi="Arial" w:cs="Arial"/>
                <w:color w:val="404040" w:themeColor="text1" w:themeTint="BF"/>
              </w:rPr>
              <w:t>natural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please use bullet points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):</w:t>
            </w:r>
          </w:p>
          <w:p w14:paraId="5FD66447" w14:textId="77777777" w:rsidR="00E945F8" w:rsidRPr="00265F81" w:rsidRDefault="00E945F8" w:rsidP="00E945F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CEED538" w14:textId="77777777" w:rsidR="000A363A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1</w:t>
            </w:r>
          </w:p>
          <w:p w14:paraId="7EC95BCA" w14:textId="5D02A1A7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2</w:t>
            </w:r>
          </w:p>
          <w:p w14:paraId="2C61FD3D" w14:textId="313211D1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3</w:t>
            </w:r>
          </w:p>
          <w:p w14:paraId="72B01A6E" w14:textId="4E8E07B6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Natural Resource 4</w:t>
            </w:r>
          </w:p>
          <w:p w14:paraId="687F3326" w14:textId="77777777" w:rsidR="005E04B0" w:rsidRPr="005E04B0" w:rsidRDefault="005E04B0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 w:rsidRPr="4C2E63AA">
              <w:rPr>
                <w:rFonts w:ascii="Arial" w:hAnsi="Arial" w:cs="Arial"/>
                <w:color w:val="A5A5A5" w:themeColor="background2" w:themeShade="BF"/>
              </w:rPr>
              <w:t>…</w:t>
            </w:r>
          </w:p>
          <w:p w14:paraId="7BB39833" w14:textId="77777777" w:rsidR="00335667" w:rsidRDefault="00335667" w:rsidP="00423483">
            <w:pPr>
              <w:spacing w:line="276" w:lineRule="auto"/>
              <w:rPr>
                <w:rFonts w:ascii="Arial" w:eastAsia="Arial" w:hAnsi="Arial" w:cs="Arial"/>
                <w:color w:val="A5A5A5" w:themeColor="background2" w:themeShade="BF"/>
                <w:sz w:val="18"/>
                <w:szCs w:val="18"/>
              </w:rPr>
            </w:pPr>
          </w:p>
          <w:p w14:paraId="27AF5603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C838B28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D7E3DBF" w14:textId="77777777" w:rsid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F139569" w14:textId="77777777" w:rsid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D57D2DC" w14:textId="77777777" w:rsidR="009133FD" w:rsidRP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AACBB50" w14:textId="2CDB77C4" w:rsidR="005E04B0" w:rsidRPr="005E04B0" w:rsidRDefault="005E04B0" w:rsidP="4C2E63A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7ED7" w14:textId="5CA2213B" w:rsidR="00603CCC" w:rsidRPr="00916F7A" w:rsidRDefault="00603CCC" w:rsidP="00B62E0E">
            <w:pPr>
              <w:pStyle w:val="ListParagraph"/>
              <w:numPr>
                <w:ilvl w:val="1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A2485E0" w14:textId="77777777" w:rsidR="00927358" w:rsidRDefault="00927358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30B71E" w14:textId="5CFB9224" w:rsidR="00F5653E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A22623E" w14:textId="77777777" w:rsidR="000262DC" w:rsidRPr="00F50D1A" w:rsidRDefault="000262DC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68554F2" w14:textId="25EDE473" w:rsidR="00F5653E" w:rsidRP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B9DB9C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815" w:type="dxa"/>
        <w:tblInd w:w="0" w:type="dxa"/>
        <w:tblLook w:val="04A0" w:firstRow="1" w:lastRow="0" w:firstColumn="1" w:lastColumn="0" w:noHBand="0" w:noVBand="1"/>
      </w:tblPr>
      <w:tblGrid>
        <w:gridCol w:w="8815"/>
      </w:tblGrid>
      <w:tr w:rsidR="002D3C6B" w:rsidRPr="002D3C6B" w14:paraId="39792DE1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CEBB485" w14:textId="5BD711FF" w:rsidR="000A363A" w:rsidRPr="00D3344C" w:rsidRDefault="000A363A" w:rsidP="00B62E0E">
            <w:pPr>
              <w:pStyle w:val="Heading1"/>
              <w:numPr>
                <w:ilvl w:val="0"/>
                <w:numId w:val="7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Promotion and Conservation of Cultural Resources</w:t>
            </w:r>
          </w:p>
        </w:tc>
      </w:tr>
      <w:tr w:rsidR="00227CF0" w:rsidRPr="00927358" w14:paraId="43C6F595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464A2D1" w14:textId="3C84EE55" w:rsidR="00227CF0" w:rsidRPr="00927358" w:rsidRDefault="001B5AE1" w:rsidP="00927358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92735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the promotion and conservation of its cultural resources which make it unique and authentic.</w:t>
            </w:r>
          </w:p>
        </w:tc>
      </w:tr>
      <w:tr w:rsidR="00EE70E5" w:rsidRPr="00265F81" w14:paraId="5D29C85D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93A" w14:textId="52FCB31B" w:rsidR="00EE70E5" w:rsidRPr="00916F7A" w:rsidRDefault="00EE70E5" w:rsidP="00B62E0E">
            <w:pPr>
              <w:pStyle w:val="ListParagraph"/>
              <w:numPr>
                <w:ilvl w:val="1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conservation and promotion of its cultural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DBD43C5" w14:textId="43755E66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2449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25DA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30DD8D0C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8364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E78CCD7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B5738E2" w14:textId="77777777" w:rsidR="00EE70E5" w:rsidRPr="00265F81" w:rsidRDefault="00EE70E5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that the village is implementing for conservation and promotion of cultural resources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847DA2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8828FD" w14:textId="1DE1521B" w:rsidR="00F5653E" w:rsidRPr="00F50D1A" w:rsidRDefault="00F5653E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4C2E63A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4C2E63A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E215EE" w14:textId="4A58F366" w:rsidR="00EE70E5" w:rsidRPr="00265F81" w:rsidRDefault="00EE70E5" w:rsidP="4C2E63AA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880A6FB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A92B1FE" w14:textId="77777777" w:rsidR="009133FD" w:rsidRPr="009133FD" w:rsidRDefault="009133FD" w:rsidP="009133FD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C329B2" w14:textId="77777777" w:rsid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2239C5B" w14:textId="77777777" w:rsid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B32314A" w14:textId="77777777" w:rsidR="009133FD" w:rsidRPr="009133FD" w:rsidRDefault="009133FD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E9ADEB" w14:textId="2AE7FC51" w:rsidR="00EE70E5" w:rsidRPr="00265F81" w:rsidRDefault="00EE70E5" w:rsidP="00916F7A"/>
        </w:tc>
      </w:tr>
      <w:tr w:rsidR="00EE70E5" w:rsidRPr="00265F81" w14:paraId="1CF85EC0" w14:textId="77777777" w:rsidTr="00916F7A"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88D59" w14:textId="40B2C222" w:rsidR="00EE70E5" w:rsidRPr="00916F7A" w:rsidRDefault="00EE70E5" w:rsidP="00B62E0E">
            <w:pPr>
              <w:pStyle w:val="ListParagraph"/>
              <w:numPr>
                <w:ilvl w:val="1"/>
                <w:numId w:val="10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comments on this area of evaluation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32866A93" w14:textId="77777777" w:rsidR="00F5653E" w:rsidRDefault="00F5653E" w:rsidP="00F5653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9B350E2" w14:textId="77777777" w:rsidR="00F5653E" w:rsidRPr="00F50D1A" w:rsidRDefault="00F5653E" w:rsidP="00F5653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D294E3B" w14:textId="13D4641A" w:rsidR="00EE70E5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85368F3" w14:textId="200A108A" w:rsidR="00EE70E5" w:rsidRPr="00265F81" w:rsidRDefault="00EE70E5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239E2860" w14:textId="4DFDBE46" w:rsidR="73210962" w:rsidRDefault="73210962"/>
    <w:p w14:paraId="270D5B3F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2B9B69BC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3E821555" w:rsidR="000A363A" w:rsidRPr="00D3344C" w:rsidRDefault="000A363A" w:rsidP="00B62E0E">
            <w:pPr>
              <w:pStyle w:val="Heading1"/>
              <w:numPr>
                <w:ilvl w:val="0"/>
                <w:numId w:val="7"/>
              </w:numPr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Economic Sustainability</w:t>
            </w:r>
          </w:p>
        </w:tc>
      </w:tr>
      <w:tr w:rsidR="00473AD7" w:rsidRPr="00E93E13" w14:paraId="1B572D8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7C3E6150" w:rsidR="00473AD7" w:rsidRPr="00E93E13" w:rsidRDefault="13FB127F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is committed to promote economic sustainability supporting business development, </w:t>
            </w:r>
            <w:proofErr w:type="gramStart"/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entrepreneurship</w:t>
            </w:r>
            <w:proofErr w:type="gramEnd"/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investment</w:t>
            </w:r>
            <w:r w:rsidR="00493B48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.</w:t>
            </w:r>
          </w:p>
        </w:tc>
      </w:tr>
      <w:tr w:rsidR="00880E62" w:rsidRPr="00265F81" w14:paraId="1333493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6BE76175" w:rsidR="00880E62" w:rsidRPr="00916F7A" w:rsidRDefault="00880E62" w:rsidP="00B62E0E">
            <w:pPr>
              <w:pStyle w:val="ListParagraph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support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access to finance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tourism development and tourism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investment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FC3D6C2" w14:textId="77777777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1D5AB42E" w:rsidR="00880E62" w:rsidRPr="00265F81" w:rsidRDefault="00880E6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E5A101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028413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F9424F8" w14:textId="77777777" w:rsidR="00880E62" w:rsidRDefault="00880E62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58D7A0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F8E6B0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5ABDBC1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D1A6583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8B529BB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BCE4FC0" w14:textId="20480DCC" w:rsidR="00FE53F2" w:rsidRPr="00265F81" w:rsidRDefault="00FE53F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586B620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1F5E1741" w:rsidR="00880E62" w:rsidRPr="00916F7A" w:rsidRDefault="00880E62" w:rsidP="00B62E0E">
            <w:pPr>
              <w:pStyle w:val="ListParagraph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a framework that is conducive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business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particularly for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Micro, Small and Medium Enterprises (MSMEs)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entrepreneurship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CAA6C8B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3BBF11D7" w:rsidR="00880E62" w:rsidRPr="00265F81" w:rsidRDefault="00880E6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F759CB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0B09CE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71E7A19" w14:textId="77777777" w:rsidR="00783020" w:rsidRDefault="00783020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2800CB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573E9F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AE4B39A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2CAFE3A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087C466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A9F98" w14:textId="28ED17E2" w:rsidR="004F1F62" w:rsidRPr="00265F81" w:rsidRDefault="004F1F62" w:rsidP="00916F7A">
            <w:pPr>
              <w:rPr>
                <w:color w:val="404040" w:themeColor="text1" w:themeTint="BF"/>
              </w:rPr>
            </w:pPr>
          </w:p>
        </w:tc>
      </w:tr>
      <w:tr w:rsidR="00880E62" w:rsidRPr="00265F81" w14:paraId="187245DD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1D32C" w14:textId="2F2E6AFB" w:rsidR="00880E62" w:rsidRPr="00916F7A" w:rsidRDefault="00880E62" w:rsidP="00B62E0E">
            <w:pPr>
              <w:pStyle w:val="ListParagraph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economic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limit): *</w:t>
            </w:r>
          </w:p>
          <w:p w14:paraId="3942E4C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0F0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7ACF88B" w14:textId="77777777" w:rsidR="00880E62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880E62" w:rsidRPr="00265F81" w:rsidRDefault="00880E6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B5AB453" w14:textId="58B2A5BE" w:rsidR="73210962" w:rsidRDefault="73210962"/>
    <w:p w14:paraId="0B2253C4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p w14:paraId="3EF44CF0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05"/>
      </w:tblGrid>
      <w:tr w:rsidR="002D3C6B" w:rsidRPr="002D3C6B" w14:paraId="35AD9A64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25B69335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Social Sustainab</w:t>
            </w:r>
            <w:r w:rsidRPr="00D3344C">
              <w:rPr>
                <w:color w:val="816200" w:themeColor="accent5" w:themeShade="80"/>
                <w:sz w:val="28"/>
                <w:szCs w:val="28"/>
                <w:shd w:val="clear" w:color="auto" w:fill="DEDEDE" w:themeFill="text2" w:themeFillTint="33"/>
              </w:rPr>
              <w:t>i</w:t>
            </w:r>
            <w:r w:rsidRPr="00D3344C">
              <w:rPr>
                <w:color w:val="816200" w:themeColor="accent5" w:themeShade="80"/>
                <w:sz w:val="28"/>
                <w:szCs w:val="28"/>
              </w:rPr>
              <w:t>lity</w:t>
            </w:r>
          </w:p>
        </w:tc>
      </w:tr>
      <w:tr w:rsidR="00473AD7" w:rsidRPr="00E93E13" w14:paraId="7C7E0DDA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52EA2AF0" w14:textId="22CF2C69" w:rsidR="00473AD7" w:rsidRPr="00E93E13" w:rsidRDefault="001520C9" w:rsidP="00D44BFE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promote social inclusion and equality</w:t>
            </w:r>
            <w:r w:rsidR="00333A68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355442" w:rsidRPr="00265F81" w14:paraId="300F1BC7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21BE589F" w:rsidR="00355442" w:rsidRPr="00916F7A" w:rsidRDefault="00355442" w:rsidP="00B62E0E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foster employment in the tourism sector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D249D95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55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BE4E0D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207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FC4F1EE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765CC3A" w14:textId="6B0EDB8D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754BEF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92DED2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D975F2C" w14:textId="77777777" w:rsidR="00551AE5" w:rsidRDefault="00551AE5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32B04D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46638A5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0981226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4FCE730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53DFCCB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842F4C3" w14:textId="654B7B1E" w:rsidR="000A62F3" w:rsidRPr="00916F7A" w:rsidRDefault="000A62F3" w:rsidP="00916F7A">
            <w:pPr>
              <w:rPr>
                <w:color w:val="404040" w:themeColor="text1" w:themeTint="BF"/>
              </w:rPr>
            </w:pPr>
          </w:p>
        </w:tc>
      </w:tr>
      <w:tr w:rsidR="00355442" w:rsidRPr="00265F81" w14:paraId="7048555E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52655975" w:rsidR="00355442" w:rsidRPr="00916F7A" w:rsidRDefault="00355442" w:rsidP="00B62E0E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gender balance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and to support skills development, employment and entrepreneurship in tourism for youth (17-29 years old)? *</w:t>
            </w:r>
          </w:p>
          <w:p w14:paraId="5414197C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58419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22820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869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E2905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1776FA8" w14:textId="117FAE1E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1FC5528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FCDA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C468E99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9D3D85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1F426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D43E148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265BE7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AA0711B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1BD47CB" w14:textId="46BD9BE6" w:rsidR="00AB6FED" w:rsidRPr="002D3C33" w:rsidRDefault="00AB6FED" w:rsidP="00916F7A">
            <w:r>
              <w:t xml:space="preserve"> </w:t>
            </w:r>
          </w:p>
        </w:tc>
      </w:tr>
      <w:tr w:rsidR="00355442" w:rsidRPr="00265F81" w14:paraId="5A62ADDC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6E6524D9" w:rsidR="00355442" w:rsidRPr="00F41E73" w:rsidRDefault="00355442" w:rsidP="00F41E73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41E73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F41E73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F41E73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F41E73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foster opportunities for vulnerable populations in tourism </w:t>
            </w:r>
            <w:r w:rsidRPr="00F41E73">
              <w:rPr>
                <w:rFonts w:ascii="Arial" w:hAnsi="Arial" w:cs="Arial"/>
                <w:color w:val="404040" w:themeColor="text1" w:themeTint="BF"/>
              </w:rPr>
              <w:t>(i.e., underrepresented residents from indigenous groups of ethnic minorities and persons with disabilities)? *</w:t>
            </w:r>
          </w:p>
          <w:p w14:paraId="6FBED7AF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3544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654951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34738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3BA5BE7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33EF1" w14:textId="5E94D929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1A11E2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D0F201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C7F8352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B406CF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lastRenderedPageBreak/>
              <w:t>Please provide relevant links (documents saved on a cloud-based storage space, web pages links) that support your answer:</w:t>
            </w:r>
          </w:p>
          <w:p w14:paraId="01A08F7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32CD510" w14:textId="77777777" w:rsidR="00F41E73" w:rsidRDefault="00F41E73" w:rsidP="00F41E7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9F6A54C" w14:textId="77777777" w:rsidR="00F41E73" w:rsidRDefault="00F41E73" w:rsidP="00F41E7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6303052" w14:textId="77777777" w:rsidR="00F41E73" w:rsidRPr="009133FD" w:rsidRDefault="00F41E73" w:rsidP="00F41E73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4027F1D" w14:textId="501CD488" w:rsidR="00E04D77" w:rsidRPr="00916F7A" w:rsidRDefault="00E04D77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12A61236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01B686EE" w:rsidR="00355442" w:rsidRPr="00916F7A" w:rsidRDefault="00355442" w:rsidP="00B62E0E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advance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human resources, education and skills development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, with particular focus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advancing innovation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reducing the digital skills gap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in tourism? *</w:t>
            </w:r>
          </w:p>
          <w:p w14:paraId="2D16005B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84343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1878B4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800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5DB5C79" w14:textId="77777777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445C441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6536B3D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9EFC6C" w14:textId="77777777" w:rsidR="00EA778B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9B20441" w14:textId="77777777" w:rsidR="00BD729D" w:rsidRPr="00F50D1A" w:rsidRDefault="00BD729D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476497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8ED4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2FB59C8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FB037C2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657C8BE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B23B3CE" w14:textId="39AD6000" w:rsidR="00E70CFC" w:rsidRPr="00916F7A" w:rsidRDefault="00E70CFC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355442" w:rsidRPr="00265F81" w14:paraId="051F395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60603CBC" w:rsidR="00355442" w:rsidRPr="00916F7A" w:rsidRDefault="00355442" w:rsidP="00B62E0E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advance accessibility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for travellers with specific access requirements (persons with disabilities)? *</w:t>
            </w:r>
          </w:p>
          <w:p w14:paraId="3503F02D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415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21C6C3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297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1D30D90" w14:textId="77777777" w:rsidR="00355442" w:rsidRPr="00265F81" w:rsidRDefault="00355442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16A7B4A" w14:textId="5A421FD3" w:rsidR="00355442" w:rsidRPr="00265F81" w:rsidRDefault="00355442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743AFA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B7025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DC2FCAB" w14:textId="77777777" w:rsidR="00501CBB" w:rsidRDefault="00501CBB" w:rsidP="000A62F3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3DDB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7E3DE57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799B9BD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774C85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2EBF6162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44CD5BA3" w14:textId="41C2BABF" w:rsidR="000A62F3" w:rsidRPr="00916F7A" w:rsidRDefault="000A62F3" w:rsidP="000A62F3">
            <w:pPr>
              <w:spacing w:line="276" w:lineRule="auto"/>
              <w:jc w:val="both"/>
              <w:rPr>
                <w:color w:val="404040" w:themeColor="text1" w:themeTint="BF"/>
              </w:rPr>
            </w:pPr>
          </w:p>
        </w:tc>
      </w:tr>
      <w:tr w:rsidR="00355442" w:rsidRPr="00265F81" w14:paraId="5E6D73F1" w14:textId="77777777" w:rsidTr="004E3FCA">
        <w:tc>
          <w:tcPr>
            <w:tcW w:w="8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81DD" w14:textId="132D5579" w:rsidR="00355442" w:rsidRPr="00916F7A" w:rsidRDefault="00355442" w:rsidP="00B62E0E">
            <w:pPr>
              <w:pStyle w:val="ListParagraph"/>
              <w:numPr>
                <w:ilvl w:val="1"/>
                <w:numId w:val="12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social sustainability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04E2F9E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2856723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690EC0A" w14:textId="77777777" w:rsidR="00355442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355442" w:rsidRPr="00265F81" w:rsidRDefault="00355442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789DE74B" w14:textId="23D5E328" w:rsidR="73210962" w:rsidRDefault="73210962"/>
    <w:p w14:paraId="19C53FAA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0392AAF7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7DD18D6B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Environmental Sustainability</w:t>
            </w:r>
          </w:p>
        </w:tc>
      </w:tr>
      <w:tr w:rsidR="00C14003" w:rsidRPr="00E93E13" w14:paraId="1A6F47E0" w14:textId="77777777" w:rsidTr="73210962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209ECED4" w:rsidR="00C14003" w:rsidRPr="00E93E13" w:rsidRDefault="00C14003" w:rsidP="00E93E1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E93E1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is committed to environmental sustainability through the promotion and/or dissemination of policies, measures and initiatives that advance the preservation and conservation of its natural resources and minimize the impact of tourism development on the environment.</w:t>
            </w:r>
          </w:p>
        </w:tc>
      </w:tr>
      <w:tr w:rsidR="00F4453B" w:rsidRPr="00265F81" w14:paraId="09CD2B34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35D6772C" w:rsidR="00F4453B" w:rsidRPr="00916F7A" w:rsidRDefault="00F4453B" w:rsidP="00B62E0E">
            <w:pPr>
              <w:pStyle w:val="ListParagraph"/>
              <w:numPr>
                <w:ilvl w:val="1"/>
                <w:numId w:val="1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for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preservation and conservation of natural resources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4B1F9F18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29139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727437F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7031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289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AEB61C" w14:textId="32586B37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C83B73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18A7C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B5A66B6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254C6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7F1E73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640C962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E7A6D40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9BDF003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1A48AD4" w14:textId="77777777" w:rsidR="00473D72" w:rsidRPr="00343837" w:rsidRDefault="00473D72" w:rsidP="00473D7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0200C15" w14:textId="0FDF3D75" w:rsidR="00CD09FD" w:rsidRPr="00E822DE" w:rsidRDefault="00CD09FD" w:rsidP="003438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50B0F3B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23DF8E13" w:rsidR="00F4453B" w:rsidRPr="00916F7A" w:rsidRDefault="00F4453B" w:rsidP="00B62E0E">
            <w:pPr>
              <w:pStyle w:val="ListParagraph"/>
              <w:numPr>
                <w:ilvl w:val="1"/>
                <w:numId w:val="1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aimed at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fighting climate change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A9B01E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9709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7A4681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4221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3AE3A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F4634FD" w14:textId="14A7DD4E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33E9E27A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EA2397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8586D75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1A5B37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CE38D3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0AC4EEA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D5C572E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A893009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DBC320A" w14:textId="7AF314B8" w:rsidR="007B79F7" w:rsidRPr="00916F7A" w:rsidRDefault="007B79F7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8F28518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02F2FC9B" w:rsidR="00F4453B" w:rsidRPr="00916F7A" w:rsidRDefault="00F4453B" w:rsidP="00B62E0E">
            <w:pPr>
              <w:pStyle w:val="ListParagraph"/>
              <w:numPr>
                <w:ilvl w:val="1"/>
                <w:numId w:val="1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to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 single-use plastics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tourism? *</w:t>
            </w:r>
          </w:p>
          <w:p w14:paraId="277CAB9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0262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4CF3E0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8052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D8C9180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58143E9B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0968291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FDA1E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0EF7342" w14:textId="77777777" w:rsidR="00F4453B" w:rsidRDefault="00F4453B" w:rsidP="006A01A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B3CA7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D6B288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E68BB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504B5C9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0BEB06B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7C8ECA1" w14:textId="26E20164" w:rsidR="006514F0" w:rsidRPr="00265F81" w:rsidRDefault="006514F0" w:rsidP="00712D6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B5AE479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1DC0EA91" w:rsidR="00F4453B" w:rsidRPr="00916F7A" w:rsidRDefault="00F4453B" w:rsidP="00B62E0E">
            <w:pPr>
              <w:pStyle w:val="ListParagraph"/>
              <w:numPr>
                <w:ilvl w:val="1"/>
                <w:numId w:val="1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policies, measures and initiatives to monitor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reduce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the impact of tourism on </w:t>
            </w:r>
            <w:r w:rsidR="6B094193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energy</w:t>
            </w:r>
            <w:r w:rsidR="6B094193" w:rsidRPr="73210962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proofErr w:type="gramStart"/>
            <w:r w:rsidR="6B094193" w:rsidRPr="73210962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="6B094193" w:rsidRPr="73210962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="6738E0DC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electricity</w:t>
            </w:r>
            <w:r w:rsidR="587FBDCF" w:rsidRPr="73210962">
              <w:rPr>
                <w:rFonts w:ascii="Arial" w:hAnsi="Arial" w:cs="Arial"/>
                <w:b/>
                <w:bCs/>
                <w:color w:val="404040" w:themeColor="text1" w:themeTint="BF"/>
              </w:rPr>
              <w:t>, etc.)</w:t>
            </w:r>
            <w:r w:rsidR="6738E0DC" w:rsidRPr="00916F7A">
              <w:rPr>
                <w:rFonts w:ascii="Arial" w:hAnsi="Arial" w:cs="Arial"/>
                <w:color w:val="404040" w:themeColor="text1" w:themeTint="BF"/>
              </w:rPr>
              <w:t xml:space="preserve"> and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water consumption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the generation of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sewage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solid waste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22718AE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15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8EBA3D3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99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2F8CDE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635FA995" w:rsidR="00F4453B" w:rsidRPr="00265F81" w:rsidRDefault="00F4453B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initiatives the village is implementing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limit):</w:t>
            </w:r>
          </w:p>
          <w:p w14:paraId="5521324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592B54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7D36A7B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B79D1F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136961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BBE9423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946041D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18C10C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44ACC47" w14:textId="49DBD089" w:rsidR="00A23893" w:rsidRPr="00916F7A" w:rsidRDefault="00A23893" w:rsidP="00DD01B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17E736F" w14:textId="77777777" w:rsidTr="7321096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7F7AE" w14:textId="44962484" w:rsidR="00F4453B" w:rsidRPr="00916F7A" w:rsidRDefault="00F4453B" w:rsidP="00B62E0E">
            <w:pPr>
              <w:pStyle w:val="ListParagraph"/>
              <w:numPr>
                <w:ilvl w:val="1"/>
                <w:numId w:val="13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the area of environmental sustainability in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4FC816AB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4A1A751D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EC1814C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9A628AD" w14:textId="5B0D4422" w:rsidR="73210962" w:rsidRDefault="73210962"/>
    <w:p w14:paraId="1AF46AB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20BB97D7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A2C15EE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Tourism Development and Value Chain Integration</w:t>
            </w:r>
          </w:p>
        </w:tc>
      </w:tr>
      <w:tr w:rsidR="00D56834" w:rsidRPr="00FA2CB1" w14:paraId="66C94222" w14:textId="77777777" w:rsidTr="4C50DD2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140E560C" w:rsidR="00D56834" w:rsidRPr="00FA2CB1" w:rsidRDefault="1828750A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The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tourism in the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village 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is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significant</w:t>
            </w:r>
            <w:r w:rsidR="0068058D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ly </w:t>
            </w:r>
            <w:r w:rsidR="0068058D"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marketed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and</w:t>
            </w:r>
            <w:r w:rsidR="00D558C5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 </w:t>
            </w:r>
            <w:r w:rsidR="00F047C6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develop</w:t>
            </w:r>
            <w:r w:rsidR="00443174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>ed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. </w:t>
            </w:r>
            <w:r w:rsidR="00AD630F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The village </w:t>
            </w:r>
            <w:r w:rsidRPr="6730725B"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  <w:t xml:space="preserve">further promotes the enhancement of the tourism value chain and the competitiveness of the destination in areas related to market access, marketing and promotion, innovation, product development and quality. </w:t>
            </w:r>
          </w:p>
        </w:tc>
      </w:tr>
      <w:tr w:rsidR="00F4453B" w:rsidRPr="00265F81" w14:paraId="5AE808B4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7AB1A389" w:rsidR="00F4453B" w:rsidRPr="00916F7A" w:rsidRDefault="00F4453B" w:rsidP="00B62E0E">
            <w:pPr>
              <w:pStyle w:val="ListParagraph"/>
              <w:numPr>
                <w:ilvl w:val="1"/>
                <w:numId w:val="1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Is the village integrated into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area with wider tourism attractions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(e.g.  part of a thematic national,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regional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or international route, of a cluster of villages with common natural and cultural values, of a natural park, etc)? *</w:t>
            </w:r>
          </w:p>
          <w:p w14:paraId="02F2531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3636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56A1F3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0776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33BC7C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76D50B3" w14:textId="16B49DC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detail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D7DBC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172075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E7DEE7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408CEF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0F8DAC2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ED1612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374A953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90A77F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7FA402D" w14:textId="0C69059B" w:rsidR="00EA07FA" w:rsidRPr="00265F81" w:rsidRDefault="00EA07FA" w:rsidP="00A24E29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10D6D67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0104B756" w:rsidR="00F4453B" w:rsidRPr="00916F7A" w:rsidRDefault="00F4453B" w:rsidP="00B62E0E">
            <w:pPr>
              <w:pStyle w:val="ListParagraph"/>
              <w:numPr>
                <w:ilvl w:val="1"/>
                <w:numId w:val="1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accommodation options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reflect rural and local values? *</w:t>
            </w:r>
          </w:p>
          <w:p w14:paraId="0AB018A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974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AFA0A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4329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CB21D0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8105589" w14:textId="13FFA076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detail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5FBA6B14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DAAC419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89656E9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C733BD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318A710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3CDDCA4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B965285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0E8BB71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430A68A" w14:textId="29C2F1E9" w:rsidR="00544861" w:rsidRPr="00916F7A" w:rsidRDefault="0054486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7C3B80BB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72048A61" w:rsidR="00F4453B" w:rsidRPr="00916F7A" w:rsidRDefault="00F4453B" w:rsidP="00B62E0E">
            <w:pPr>
              <w:pStyle w:val="ListParagraph"/>
              <w:numPr>
                <w:ilvl w:val="1"/>
                <w:numId w:val="1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gastronomy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local culinary culture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6E093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7379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08883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6580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03BD0C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4B75A519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 xml:space="preserve">If selected YES, please </w:t>
            </w:r>
            <w:proofErr w:type="gramStart"/>
            <w:r w:rsidRPr="06BEC68E">
              <w:rPr>
                <w:rFonts w:ascii="Arial" w:hAnsi="Arial" w:cs="Arial"/>
                <w:color w:val="404040" w:themeColor="text1" w:themeTint="BF"/>
              </w:rPr>
              <w:t>detail</w:t>
            </w:r>
            <w:proofErr w:type="gramEnd"/>
            <w:r w:rsidRPr="06BEC68E">
              <w:rPr>
                <w:rFonts w:ascii="Arial" w:hAnsi="Arial" w:cs="Arial"/>
                <w:color w:val="404040" w:themeColor="text1" w:themeTint="BF"/>
              </w:rPr>
              <w:t xml:space="preserve"> and provide relevant examples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C4B0CA6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0F4A7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2D8A180" w14:textId="77777777" w:rsidR="00F4453B" w:rsidRDefault="00F4453B" w:rsidP="009A104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96FAC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71EEC0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8516C35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6B118C7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A566913" w14:textId="321E171D" w:rsidR="00A24E29" w:rsidRP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F410FD7" w14:textId="6B1BA5DF" w:rsidR="00BB69FC" w:rsidRPr="005666AC" w:rsidRDefault="00BB69FC" w:rsidP="00916F7A"/>
        </w:tc>
      </w:tr>
      <w:tr w:rsidR="00F4453B" w:rsidRPr="00265F81" w14:paraId="6FF1DECA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39F51387" w:rsidR="00F4453B" w:rsidRPr="00B62E0E" w:rsidRDefault="00F4453B" w:rsidP="00B62E0E">
            <w:pPr>
              <w:pStyle w:val="ListParagraph"/>
              <w:numPr>
                <w:ilvl w:val="1"/>
                <w:numId w:val="14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B62E0E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promote the </w:t>
            </w:r>
            <w:r w:rsidRPr="00B62E0E">
              <w:rPr>
                <w:rFonts w:ascii="Arial" w:hAnsi="Arial" w:cs="Arial"/>
                <w:b/>
                <w:bCs/>
                <w:color w:val="404040" w:themeColor="text1" w:themeTint="BF"/>
              </w:rPr>
              <w:t>inclusion of farmers and local producers</w:t>
            </w:r>
            <w:r w:rsidRPr="00B62E0E">
              <w:rPr>
                <w:rFonts w:ascii="Arial" w:hAnsi="Arial" w:cs="Arial"/>
                <w:color w:val="404040" w:themeColor="text1" w:themeTint="BF"/>
              </w:rPr>
              <w:t xml:space="preserve"> (handicrafts, etc.) in </w:t>
            </w:r>
            <w:r w:rsidRPr="00B62E0E">
              <w:rPr>
                <w:rFonts w:ascii="Arial" w:hAnsi="Arial" w:cs="Arial"/>
                <w:b/>
                <w:bCs/>
                <w:color w:val="404040" w:themeColor="text1" w:themeTint="BF"/>
              </w:rPr>
              <w:t>tourism products, activities and experiences</w:t>
            </w:r>
            <w:r w:rsidRPr="00B62E0E">
              <w:rPr>
                <w:rFonts w:ascii="Arial" w:hAnsi="Arial" w:cs="Arial"/>
                <w:color w:val="404040" w:themeColor="text1" w:themeTint="BF"/>
              </w:rPr>
              <w:t xml:space="preserve"> related to local traditions and facilitate their purchase by tourists? *</w:t>
            </w:r>
          </w:p>
          <w:p w14:paraId="0956AFF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424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DA9E8F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918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A5BB2E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90E3DC" w14:textId="6644B669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8AE87AF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A9837F6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B79019" w14:textId="77777777" w:rsidR="00F4453B" w:rsidRDefault="00F4453B" w:rsidP="002D15F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35C81C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4A9CDB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6B3025B" w14:textId="77777777" w:rsidR="00B62E0E" w:rsidRDefault="00B62E0E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C6E37B8" w14:textId="77777777" w:rsidR="00B62E0E" w:rsidRDefault="00B62E0E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B5C85CF" w14:textId="77777777" w:rsidR="00B62E0E" w:rsidRPr="000A62F3" w:rsidRDefault="00B62E0E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ADBE5DE" w14:textId="11F193C6" w:rsidR="0091114B" w:rsidRPr="00916F7A" w:rsidRDefault="0091114B" w:rsidP="000A62F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B33F22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22736D07" w:rsidR="00F4453B" w:rsidRPr="00B62E0E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B62E0E">
              <w:rPr>
                <w:rFonts w:ascii="Arial" w:hAnsi="Arial" w:cs="Arial"/>
                <w:color w:val="404040" w:themeColor="text1" w:themeTint="BF"/>
              </w:rPr>
              <w:t xml:space="preserve">Does the village advocate for the implementation of tourism </w:t>
            </w:r>
            <w:r w:rsidRPr="00B62E0E">
              <w:rPr>
                <w:rFonts w:ascii="Arial" w:hAnsi="Arial" w:cs="Arial"/>
                <w:b/>
                <w:bCs/>
                <w:color w:val="404040" w:themeColor="text1" w:themeTint="BF"/>
              </w:rPr>
              <w:t>quality standards</w:t>
            </w:r>
            <w:r w:rsidRPr="00B62E0E">
              <w:rPr>
                <w:rFonts w:ascii="Arial" w:hAnsi="Arial" w:cs="Arial"/>
                <w:color w:val="404040" w:themeColor="text1" w:themeTint="BF"/>
              </w:rPr>
              <w:t xml:space="preserve"> and </w:t>
            </w:r>
            <w:r w:rsidRPr="00B62E0E">
              <w:rPr>
                <w:rFonts w:ascii="Arial" w:hAnsi="Arial" w:cs="Arial"/>
                <w:b/>
                <w:bCs/>
                <w:color w:val="404040" w:themeColor="text1" w:themeTint="BF"/>
              </w:rPr>
              <w:t>certification systems</w:t>
            </w:r>
            <w:r w:rsidRPr="00B62E0E">
              <w:rPr>
                <w:rFonts w:ascii="Arial" w:hAnsi="Arial" w:cs="Arial"/>
                <w:color w:val="404040" w:themeColor="text1" w:themeTint="BF"/>
              </w:rPr>
              <w:t xml:space="preserve"> among tourism businesses and services providers? *</w:t>
            </w:r>
          </w:p>
          <w:p w14:paraId="7AC4AF3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4667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683DC2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52048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BA19D1B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F5DA2B" w14:textId="0428CF08" w:rsidR="00F4453B" w:rsidRPr="00265F81" w:rsidRDefault="00F4453B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0ED78D0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140AA2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BF3ED3E" w14:textId="77777777" w:rsidR="00F4453B" w:rsidRDefault="00F4453B" w:rsidP="00412F2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49C479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A737F3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BE52C04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1D65BA9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78743CD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FDEDEF2" w14:textId="3E138764" w:rsidR="00D17DB2" w:rsidRPr="00916F7A" w:rsidRDefault="00D17DB2" w:rsidP="00897664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28A2AB50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ECB0" w14:textId="3F3EFF14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 businesses in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e-commerce facilities and/or electronic payments?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368EE07F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21777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4749B2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0299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3E2F82C" w14:textId="77777777" w:rsidR="00F4453B" w:rsidRPr="00265F81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55786E6" w14:textId="77777777" w:rsidR="00F4453B" w:rsidRPr="00265F81" w:rsidRDefault="00F4453B" w:rsidP="003B68C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7FB0928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49B2564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4A96E09" w14:textId="77777777" w:rsidR="00F4453B" w:rsidRDefault="00F4453B" w:rsidP="003B68C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22AE9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590BAA9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C55BD23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045B617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D676A0B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B4D51B7" w14:textId="28F41DA9" w:rsidR="002A6179" w:rsidRPr="00916F7A" w:rsidRDefault="002A6179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19FE0F4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2904CE9E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tourism signage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739DCCB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5330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7C33D2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4401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80DF5AE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A96FF5B" w14:textId="20C767D8" w:rsidR="00F4453B" w:rsidRPr="00EA778B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EA778B">
              <w:rPr>
                <w:rFonts w:ascii="Arial" w:hAnsi="Arial" w:cs="Arial"/>
                <w:color w:val="404040" w:themeColor="text1" w:themeTint="BF"/>
              </w:rPr>
              <w:t>If selected YES, please provide up to 3 examples (photos):</w:t>
            </w:r>
          </w:p>
          <w:p w14:paraId="0DCF3C86" w14:textId="77777777" w:rsidR="00F4453B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FF3B75" w:rsidRPr="00EA778B" w14:paraId="057A30DA" w14:textId="77777777" w:rsidTr="00FB4FFC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2DF0C3" w14:textId="77777777" w:rsidR="00FF3B75" w:rsidRPr="00EA778B" w:rsidRDefault="00FF3B75" w:rsidP="00FF3B75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F3B75" w:rsidRPr="00EA778B" w14:paraId="0668EB84" w14:textId="77777777" w:rsidTr="00FB4FFC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B0BDAA" w14:textId="77777777" w:rsidR="00FF3B75" w:rsidRPr="00EA778B" w:rsidRDefault="00FF3B75" w:rsidP="00FF3B75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  <w:tr w:rsidR="00FF3B75" w:rsidRPr="00265F81" w14:paraId="1D3086EF" w14:textId="77777777" w:rsidTr="00FB4FFC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FE8BF" w14:textId="77777777" w:rsidR="00FF3B75" w:rsidRPr="00FA2CB1" w:rsidRDefault="00FF3B75" w:rsidP="00FF3B75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</w:pPr>
                  <w:r w:rsidRPr="00EA778B">
                    <w:rPr>
                      <w:rFonts w:ascii="Arial" w:hAnsi="Arial" w:cs="Arial"/>
                      <w:i/>
                      <w:iCs/>
                      <w:color w:val="404040" w:themeColor="text1" w:themeTint="BF"/>
                      <w:sz w:val="20"/>
                      <w:szCs w:val="20"/>
                    </w:rPr>
                    <w:t>Please insert your picture here</w:t>
                  </w:r>
                </w:p>
              </w:tc>
            </w:tr>
          </w:tbl>
          <w:p w14:paraId="7D7D4F22" w14:textId="3261DA33" w:rsidR="00AF4887" w:rsidRPr="00265F81" w:rsidRDefault="00AF4887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253ED03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055DB415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host </w:t>
            </w:r>
            <w:proofErr w:type="gramStart"/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events</w:t>
            </w:r>
            <w:proofErr w:type="gramEnd"/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and/or has developed relevant events, particularly related to local culture, knowledge and products? *</w:t>
            </w:r>
          </w:p>
          <w:p w14:paraId="38A0854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0207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12557B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76474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0A31BC4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C6CF39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of the events that the village has developed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46598C27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46286D0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9ACE034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B67FBE6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37A807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5360FF2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60EBD56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E8260FC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4C8D" w14:textId="5253FEEF" w:rsidR="00823639" w:rsidRPr="00265F81" w:rsidRDefault="00823639" w:rsidP="007936D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37EEF63D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55410530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t xml:space="preserve">Does the village have or participate in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marketing and promotion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plans/initiatives? *</w:t>
            </w:r>
          </w:p>
          <w:p w14:paraId="663960F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1993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24A2C77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0397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2989C4F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3B15CB1" w14:textId="7F9DEA45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2193DEC" w14:textId="77777777" w:rsidR="00EA778B" w:rsidRDefault="00EA778B" w:rsidP="00EA778B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D6933B2" w14:textId="77777777" w:rsidR="00EA778B" w:rsidRPr="00F50D1A" w:rsidRDefault="00EA778B" w:rsidP="00EA77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8B8F74A" w14:textId="77777777" w:rsidR="00F4453B" w:rsidRPr="000A62F3" w:rsidRDefault="00F4453B" w:rsidP="000A62F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EF9BD2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DDAAA48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8C364A5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AF8FBA3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CDA730F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AF38AC1" w14:textId="77777777" w:rsidR="00F4453B" w:rsidRPr="00265F81" w:rsidRDefault="00F4453B" w:rsidP="002C0F0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6A2A4E6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45A9D688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Is the village’s tourism offer well represented in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online and offline travel distribution channels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(i.e.: Google My Business, TripAdvisor, Booking.com, etc.) and in other new business models platforms? *</w:t>
            </w:r>
          </w:p>
          <w:p w14:paraId="1288C56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9494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408CC71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6342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0097D95B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C7A246A" w14:textId="5580503E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(80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 *</w:t>
            </w:r>
          </w:p>
          <w:p w14:paraId="7CC32C7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68CB275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FFAA04A" w14:textId="77777777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CA6DCAA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6C6F54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2F7AFDF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5322ED5B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DF892BF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ABB0169" w14:textId="49CAADD8" w:rsidR="00222969" w:rsidRPr="00916F7A" w:rsidRDefault="008315C7" w:rsidP="00CA7C4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</w:tc>
      </w:tr>
      <w:tr w:rsidR="00F4453B" w:rsidRPr="00265F81" w14:paraId="57E344D8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69836152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have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innovative products and experiences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</w:p>
          <w:p w14:paraId="133695D5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50713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01ECF24" w14:textId="77777777" w:rsidR="00F4453B" w:rsidRPr="00265F81" w:rsidRDefault="00F4453B" w:rsidP="00222598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7564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F4453B" w:rsidRDefault="00F4453B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4EEF86F0" w:rsidR="00F4453B" w:rsidRPr="00265F81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>
              <w:rPr>
                <w:rFonts w:ascii="Arial" w:hAnsi="Arial" w:cs="Arial"/>
                <w:color w:val="404040" w:themeColor="text1" w:themeTint="BF"/>
              </w:rPr>
              <w:t xml:space="preserve">of how the village promotes its innovative products and experiences 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(1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</w:rPr>
              <w:t>0</w:t>
            </w:r>
            <w:r w:rsidRPr="06BEC68E">
              <w:rPr>
                <w:rFonts w:ascii="Arial" w:hAnsi="Arial" w:cs="Arial"/>
                <w:i/>
                <w:iCs/>
                <w:color w:val="404040" w:themeColor="text1" w:themeTint="BF"/>
              </w:rPr>
              <w:t>0 words limit)</w:t>
            </w:r>
            <w:r w:rsidRPr="06BEC68E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0B9C8C11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B62446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5F51333" w14:textId="77777777" w:rsidR="00CA7C49" w:rsidRPr="00F50D1A" w:rsidRDefault="00CA7C4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7C537523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8C1B50E" w14:textId="77777777" w:rsidR="000A62F3" w:rsidRPr="009133FD" w:rsidRDefault="000A62F3" w:rsidP="000A62F3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2A4B9EF2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321D80FB" w14:textId="77777777" w:rsidR="000A62F3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0E9F992" w14:textId="77777777" w:rsidR="000A62F3" w:rsidRPr="009133FD" w:rsidRDefault="000A62F3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32F19F0" w14:textId="106B3817" w:rsidR="00F4453B" w:rsidRPr="00916F7A" w:rsidRDefault="00F4453B" w:rsidP="00916F7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FBCF45E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380CCB19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000000" w:themeColor="text1"/>
              </w:rPr>
              <w:lastRenderedPageBreak/>
              <w:t xml:space="preserve">Please describe how </w:t>
            </w:r>
            <w:r w:rsidRPr="00916F7A">
              <w:rPr>
                <w:rFonts w:ascii="Arial" w:hAnsi="Arial" w:cs="Arial"/>
                <w:b/>
                <w:bCs/>
                <w:color w:val="000000" w:themeColor="text1"/>
              </w:rPr>
              <w:t>tourism brings positive economic impact</w:t>
            </w:r>
            <w:r w:rsidRPr="00916F7A">
              <w:rPr>
                <w:rFonts w:ascii="Arial" w:hAnsi="Arial" w:cs="Arial"/>
                <w:color w:val="000000" w:themeColor="text1"/>
              </w:rPr>
              <w:t xml:space="preserve"> to the community and how it complements with existing economic activities such as agriculture, forestry, livestock and/or fisheries and their relevant processing industries. * </w:t>
            </w:r>
            <w:r w:rsidRPr="00916F7A">
              <w:rPr>
                <w:rFonts w:ascii="Arial" w:hAnsi="Arial" w:cs="Arial"/>
                <w:i/>
                <w:iCs/>
                <w:color w:val="000000" w:themeColor="text1"/>
              </w:rPr>
              <w:t>(100 words limit)</w:t>
            </w:r>
            <w:r w:rsidRPr="00916F7A">
              <w:rPr>
                <w:rFonts w:ascii="Arial" w:hAnsi="Arial" w:cs="Arial"/>
                <w:color w:val="000000" w:themeColor="text1"/>
              </w:rPr>
              <w:t>:</w:t>
            </w:r>
          </w:p>
          <w:p w14:paraId="0443452F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23C1D27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F0C00D3" w14:textId="77777777" w:rsidR="00F4453B" w:rsidRPr="00265F81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5644011C" w14:textId="77777777" w:rsidTr="4C50DD2F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3856E26C" w:rsidR="00F4453B" w:rsidRPr="00916F7A" w:rsidRDefault="00F4453B" w:rsidP="00B62E0E">
            <w:pPr>
              <w:pStyle w:val="ListParagraph"/>
              <w:numPr>
                <w:ilvl w:val="1"/>
                <w:numId w:val="1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for tourism development and value chain integration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0F3A944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EB14B34" w14:textId="6D62CBCF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231A83C" w14:textId="77777777" w:rsidR="00AF383E" w:rsidRPr="00F50D1A" w:rsidRDefault="00AF383E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D426813" w14:textId="12D5BEAE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4BA5AB40" w14:textId="66D24996" w:rsidR="73210962" w:rsidRDefault="73210962"/>
    <w:p w14:paraId="64F55317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2D3C6B" w:rsidRPr="002D3C6B" w14:paraId="2EFE6AD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52BBFF39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Governance and prioritization of tourism</w:t>
            </w:r>
          </w:p>
        </w:tc>
      </w:tr>
      <w:tr w:rsidR="003E4150" w:rsidRPr="00667181" w14:paraId="681899C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4E328564" w:rsidR="003E4150" w:rsidRPr="00667181" w:rsidRDefault="00667181" w:rsidP="0066718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is committed to make </w:t>
            </w:r>
            <w:r w:rsidR="00942D12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</w:t>
            </w:r>
            <w:r w:rsidR="00942D12"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ourism </w:t>
            </w:r>
            <w:r w:rsidRPr="0066718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a strategic pillar for rural development. It further promotes a governance model based on public-private partnerships, cooperation with other government levels and the engagement of the community in tourism planning and development.</w:t>
            </w:r>
          </w:p>
        </w:tc>
      </w:tr>
      <w:tr w:rsidR="004D7C6D" w:rsidRPr="00667181" w14:paraId="7D66C50D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4F39C3" w14:textId="77CA5111" w:rsidR="004D7C6D" w:rsidRPr="00916F7A" w:rsidRDefault="00C331C9" w:rsidP="00916F7A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 xml:space="preserve">7.1. 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Has the village a dedicated </w:t>
            </w:r>
            <w:r w:rsidR="000E34F3" w:rsidRPr="00916F7A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tourism development plan or policy</w:t>
            </w:r>
            <w:r w:rsidR="000E34F3" w:rsidRPr="00916F7A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? *</w:t>
            </w:r>
          </w:p>
          <w:p w14:paraId="71EA1692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7804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C70E59C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613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257434" w14:textId="77777777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1E7C344" w14:textId="16C3B702" w:rsidR="000E34F3" w:rsidRPr="00265F81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</w:t>
            </w:r>
            <w:r w:rsidR="00515934">
              <w:rPr>
                <w:rFonts w:ascii="Arial" w:hAnsi="Arial" w:cs="Arial"/>
                <w:color w:val="404040" w:themeColor="text1" w:themeTint="BF"/>
              </w:rPr>
              <w:t>a link to the document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C28917" w14:textId="77777777" w:rsidR="000E34F3" w:rsidRDefault="000E34F3" w:rsidP="000E34F3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9EDE9A2" w14:textId="77777777" w:rsidR="000E34F3" w:rsidRDefault="000E34F3" w:rsidP="000E34F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D3344C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1230BC6D" w14:textId="77777777" w:rsidR="000E34F3" w:rsidRDefault="000E34F3" w:rsidP="00D3344C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  <w:p w14:paraId="695A232B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2040DA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8B8745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3D13B3A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CDA261E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583692D" w14:textId="475D823C" w:rsidR="001B6617" w:rsidRPr="00D3344C" w:rsidRDefault="001B6617" w:rsidP="001B6617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szCs w:val="24"/>
              </w:rPr>
            </w:pPr>
          </w:p>
        </w:tc>
      </w:tr>
      <w:tr w:rsidR="00F4453B" w:rsidRPr="00265F81" w14:paraId="685CAAA4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447DDE70" w:rsidR="00F4453B" w:rsidRPr="00916F7A" w:rsidRDefault="00F4453B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Has the village a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dedicated structure for tourism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development and management (public,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private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or public-private)? *</w:t>
            </w:r>
          </w:p>
          <w:p w14:paraId="20441085" w14:textId="3DD7713C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660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E3A81F9" w14:textId="5E32D7B4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8712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992E7C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0991CCA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2C60E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3394637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lastRenderedPageBreak/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4D9D49B1" w14:textId="77777777" w:rsidR="00F4453B" w:rsidRDefault="00F4453B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734BC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D1F4478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63929233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FF89DE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E58CD3C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3CF66E10" w14:textId="42AB4774" w:rsidR="00BA60FC" w:rsidRPr="00916F7A" w:rsidRDefault="00BA60FC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610DAD1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1A08873E" w:rsidR="00F4453B" w:rsidRPr="00916F7A" w:rsidRDefault="00F4453B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disseminate and/or promote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collaboration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with the businesses in the village? *</w:t>
            </w:r>
          </w:p>
          <w:p w14:paraId="36B3C735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82981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9EE0B88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51421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3D1AA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B01EBEE" w14:textId="12113128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13B79D1B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612D6F9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A9AFEF1" w14:textId="77777777" w:rsidR="00F4453B" w:rsidRDefault="00F4453B" w:rsidP="00DA4534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D7BF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1750587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005FCBE5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761DB5CD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CD480B8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F016144" w14:textId="382F0E5A" w:rsidR="00E54F51" w:rsidRPr="00916F7A" w:rsidRDefault="00E54F51" w:rsidP="00916F7A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0DBD7B9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2B0E73D8" w:rsidR="00F4453B" w:rsidRPr="00916F7A" w:rsidRDefault="00F4453B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cooperate with national or regional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governments on tourism initiatives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515305B7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9790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90F1358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83138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2661D50" w14:textId="77777777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27F7A21" w14:textId="422DFE70" w:rsidR="00F4453B" w:rsidRPr="00265F81" w:rsidRDefault="00F4453B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279C94C5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04159E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7B404FF" w14:textId="77777777" w:rsidR="00F4453B" w:rsidRDefault="00F4453B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1CA39C7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4BB75A20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54095AFC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5F45BD4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0A73852C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60F08D93" w14:textId="2BDCECC7" w:rsidR="00582193" w:rsidRPr="00391641" w:rsidRDefault="00582193" w:rsidP="00916F7A"/>
        </w:tc>
      </w:tr>
      <w:tr w:rsidR="00F4453B" w:rsidRPr="00265F81" w14:paraId="4A609FDF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3D8F1D15" w:rsidR="00F4453B" w:rsidRPr="00916F7A" w:rsidRDefault="00F4453B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Does the village disseminate and/or promote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participation of the community and its residents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in tourism planning and development; and has measures that contribute to have tourism improve local well-being and satisfaction? *</w:t>
            </w:r>
          </w:p>
          <w:p w14:paraId="5A985806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3372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175BF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544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3D3B1CD1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20A042D" w14:textId="13234D4B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2C9875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85942B6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CD49D97" w14:textId="77777777" w:rsidR="00F4453B" w:rsidRDefault="00F4453B" w:rsidP="00355710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650841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69E8A007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1C500A6E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5ACE84A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15583FEB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532BFFF1" w14:textId="5341C8A1" w:rsidR="008027FF" w:rsidRPr="007B516D" w:rsidRDefault="008027FF" w:rsidP="00916F7A"/>
        </w:tc>
      </w:tr>
      <w:tr w:rsidR="00F4453B" w:rsidRPr="00265F81" w14:paraId="578DA303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11F520BD" w:rsidR="00F4453B" w:rsidRPr="00916F7A" w:rsidRDefault="00F4453B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Does the village collaborate with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educational 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and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academic institutions</w:t>
            </w:r>
            <w:r w:rsidR="00DF5D7D"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</w:t>
            </w:r>
            <w:r w:rsidR="00D63F64" w:rsidRPr="00916F7A">
              <w:rPr>
                <w:rFonts w:ascii="Arial" w:hAnsi="Arial" w:cs="Arial"/>
                <w:color w:val="404040" w:themeColor="text1" w:themeTint="BF"/>
              </w:rPr>
              <w:t xml:space="preserve">in tourism related </w:t>
            </w:r>
            <w:r w:rsidR="009C67F3" w:rsidRPr="00916F7A">
              <w:rPr>
                <w:rFonts w:ascii="Arial" w:hAnsi="Arial" w:cs="Arial"/>
                <w:color w:val="404040" w:themeColor="text1" w:themeTint="BF"/>
              </w:rPr>
              <w:t>issues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34A4AFC2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66527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CF76DC9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52386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B3B765D" w14:textId="77777777" w:rsidR="00F4453B" w:rsidRPr="00265F81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6B315D3E" w14:textId="32F32E8F" w:rsidR="00F4453B" w:rsidRPr="00265F81" w:rsidRDefault="00F4453B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6BEC68E">
              <w:rPr>
                <w:rFonts w:ascii="Arial" w:hAnsi="Arial" w:cs="Arial"/>
                <w:color w:val="404040" w:themeColor="text1" w:themeTint="BF"/>
              </w:rPr>
              <w:t>If selected YES, please provide a brief description of the initiatives the village is implementing (</w:t>
            </w:r>
            <w:r w:rsidRPr="00265F81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9364CF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333EE3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1D40C50" w14:textId="77777777" w:rsidR="00F4453B" w:rsidRDefault="00F4453B" w:rsidP="002E0037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FC5C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F6868A2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3830397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42D918C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3356B98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637FA7C" w14:textId="77777777" w:rsidR="002E0037" w:rsidRPr="007B516D" w:rsidRDefault="002E0037" w:rsidP="00916F7A"/>
        </w:tc>
      </w:tr>
      <w:tr w:rsidR="00F4453B" w:rsidRPr="00265F81" w14:paraId="662BEA7E" w14:textId="77777777" w:rsidTr="73210962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224ABE26" w:rsidR="00F4453B" w:rsidRPr="00916F7A" w:rsidRDefault="767DCC19" w:rsidP="00B62E0E">
            <w:pPr>
              <w:pStyle w:val="ListParagraph"/>
              <w:numPr>
                <w:ilvl w:val="1"/>
                <w:numId w:val="15"/>
              </w:numPr>
              <w:spacing w:after="0" w:line="276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add any relevant information on policies, 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measures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and initiatives that the village implements in governance and prioritization of tourism (market intelligence tools, etc.)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(150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27A27729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1EC22E6C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264624ED" w14:textId="77777777" w:rsidR="00A3689F" w:rsidRPr="00265F81" w:rsidRDefault="00A3689F" w:rsidP="00C7739B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65D21AC" w14:textId="61D78508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FF7A90B" w14:textId="5F7A554A" w:rsidR="73210962" w:rsidRDefault="73210962"/>
    <w:p w14:paraId="29117BF8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8926" w:type="dxa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2D3C6B" w:rsidRPr="002D3C6B" w14:paraId="4F402714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2D99787D" w:rsidR="000A363A" w:rsidRPr="00D3344C" w:rsidRDefault="000A363A" w:rsidP="0453DCA3">
            <w:pPr>
              <w:pStyle w:val="Heading1"/>
              <w:rPr>
                <w:rFonts w:cstheme="majorBidi"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lastRenderedPageBreak/>
              <w:t>Infrastructure and connectivity</w:t>
            </w:r>
          </w:p>
        </w:tc>
      </w:tr>
      <w:tr w:rsidR="00CF6707" w:rsidRPr="00FA2CB1" w14:paraId="7EF9F46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29864E7D" w:rsidR="00CF6707" w:rsidRPr="00FA2CB1" w:rsidRDefault="00CF6707" w:rsidP="00FA2CB1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FA2CB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The village has infrastructure to facilitate access and communications that improve the wellbeing of rural communities, business development as well as the visitor experience.</w:t>
            </w:r>
          </w:p>
        </w:tc>
      </w:tr>
      <w:tr w:rsidR="00F4453B" w:rsidRPr="00265F81" w14:paraId="205BDC63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EDA8" w14:textId="6F1FCD53" w:rsidR="009871EF" w:rsidRPr="00DB3E0A" w:rsidRDefault="00F4453B" w:rsidP="00B62E0E">
            <w:pPr>
              <w:pStyle w:val="ListParagraph"/>
              <w:numPr>
                <w:ilvl w:val="1"/>
                <w:numId w:val="16"/>
              </w:numPr>
              <w:spacing w:after="0" w:line="240" w:lineRule="auto"/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Please provide a description of the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village’s transport infrastructure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that facilitates connectivity (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paved access roads, public transport services, regular frequencies, available schedules, etc.)? *</w:t>
            </w:r>
            <w:r w:rsidRPr="00DB3E0A">
              <w:t xml:space="preserve">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62A1BFF2" w14:textId="77777777" w:rsidR="008443B9" w:rsidRDefault="008443B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2EC10C77" w14:textId="57FB66C0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07C3989" w14:textId="77777777" w:rsidR="00DB3E0A" w:rsidRPr="00F50D1A" w:rsidRDefault="00DB3E0A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61B3424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CAC3CC5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6A4166D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FFD2AAA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3E5A9825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D71EAE7" w14:textId="77777777" w:rsidR="00E64E24" w:rsidRPr="00E64E24" w:rsidRDefault="00E64E24" w:rsidP="00E64E24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700379E3" w14:textId="253B9F28" w:rsidR="009A46C5" w:rsidRPr="00265F81" w:rsidRDefault="009A46C5" w:rsidP="00916F7A"/>
        </w:tc>
      </w:tr>
      <w:tr w:rsidR="00384D3D" w:rsidRPr="00265F81" w14:paraId="0C66875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C4E2" w14:textId="03E7A23A" w:rsidR="00DB3E0A" w:rsidRPr="00916F7A" w:rsidRDefault="00150A98" w:rsidP="00B62E0E">
            <w:pPr>
              <w:pStyle w:val="ListParagraph"/>
              <w:numPr>
                <w:ilvl w:val="1"/>
                <w:numId w:val="16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status o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>f access</w:t>
            </w:r>
            <w:r w:rsidR="000A71BC" w:rsidRPr="00916F7A">
              <w:rPr>
                <w:rFonts w:ascii="Arial" w:hAnsi="Arial" w:cs="Arial"/>
                <w:color w:val="404040" w:themeColor="text1" w:themeTint="BF"/>
              </w:rPr>
              <w:t xml:space="preserve"> in the village</w:t>
            </w:r>
            <w:r w:rsidR="007C3524" w:rsidRPr="00916F7A">
              <w:rPr>
                <w:rFonts w:ascii="Arial" w:hAnsi="Arial" w:cs="Arial"/>
                <w:color w:val="404040" w:themeColor="text1" w:themeTint="BF"/>
              </w:rPr>
              <w:t xml:space="preserve"> to the following </w:t>
            </w:r>
            <w:proofErr w:type="gramStart"/>
            <w:r w:rsidR="007C3524" w:rsidRPr="00916F7A">
              <w:rPr>
                <w:rFonts w:ascii="Arial" w:hAnsi="Arial" w:cs="Arial"/>
                <w:color w:val="404040" w:themeColor="text1" w:themeTint="BF"/>
              </w:rPr>
              <w:t>services: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*</w:t>
            </w:r>
            <w:proofErr w:type="gramEnd"/>
            <w:r w:rsidR="003F116A" w:rsidRPr="00916F7A">
              <w:rPr>
                <w:rFonts w:ascii="Arial" w:hAnsi="Arial" w:cs="Arial"/>
                <w:color w:val="404040" w:themeColor="text1" w:themeTint="BF"/>
              </w:rPr>
              <w:t xml:space="preserve"> (</w:t>
            </w:r>
            <w:r w:rsidR="00286CB8" w:rsidRPr="00916F7A">
              <w:rPr>
                <w:rFonts w:ascii="Arial" w:hAnsi="Arial" w:cs="Arial"/>
                <w:color w:val="404040" w:themeColor="text1" w:themeTint="BF"/>
              </w:rPr>
              <w:t>1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00 words limit</w:t>
            </w:r>
            <w:r w:rsidR="00053CFB" w:rsidRPr="00916F7A">
              <w:rPr>
                <w:rFonts w:ascii="Arial" w:hAnsi="Arial" w:cs="Arial"/>
                <w:color w:val="404040" w:themeColor="text1" w:themeTint="BF"/>
              </w:rPr>
              <w:t xml:space="preserve"> total</w:t>
            </w:r>
            <w:r w:rsidR="003F116A" w:rsidRPr="00916F7A">
              <w:rPr>
                <w:rFonts w:ascii="Arial" w:hAnsi="Arial" w:cs="Arial"/>
                <w:color w:val="404040" w:themeColor="text1" w:themeTint="BF"/>
              </w:rPr>
              <w:t>):</w:t>
            </w:r>
          </w:p>
          <w:p w14:paraId="23FAAAA6" w14:textId="77777777" w:rsidR="008443B9" w:rsidRDefault="008443B9" w:rsidP="008443B9">
            <w:pPr>
              <w:pStyle w:val="CommentText"/>
              <w:ind w:left="720"/>
              <w:rPr>
                <w:rFonts w:ascii="Arial" w:hAnsi="Arial" w:cs="Arial"/>
                <w:color w:val="404040" w:themeColor="text1" w:themeTint="BF"/>
                <w:sz w:val="22"/>
                <w:szCs w:val="22"/>
              </w:rPr>
            </w:pPr>
          </w:p>
          <w:p w14:paraId="5FF2CFE7" w14:textId="724D8BD7" w:rsidR="00053CFB" w:rsidRPr="008443B9" w:rsidRDefault="00053CFB" w:rsidP="00B62E0E">
            <w:pPr>
              <w:pStyle w:val="CommentText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</w:pPr>
            <w:r w:rsidRPr="008443B9"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  <w:t>drinking water</w:t>
            </w:r>
          </w:p>
          <w:p w14:paraId="011ECB81" w14:textId="39048410" w:rsidR="00053CFB" w:rsidRPr="008443B9" w:rsidRDefault="00053CFB" w:rsidP="00B62E0E">
            <w:pPr>
              <w:pStyle w:val="CommentText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</w:pPr>
            <w:r w:rsidRPr="008443B9"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  <w:t>sanitation services</w:t>
            </w:r>
          </w:p>
          <w:p w14:paraId="1571CDA3" w14:textId="19D1709C" w:rsidR="00053CFB" w:rsidRPr="008443B9" w:rsidRDefault="00053CFB" w:rsidP="00B62E0E">
            <w:pPr>
              <w:pStyle w:val="CommentText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</w:pPr>
            <w:r w:rsidRPr="008443B9">
              <w:rPr>
                <w:rFonts w:ascii="Arial" w:hAnsi="Arial" w:cs="Arial"/>
                <w:b/>
                <w:bCs/>
                <w:color w:val="404040" w:themeColor="text1" w:themeTint="BF"/>
                <w:sz w:val="22"/>
                <w:szCs w:val="22"/>
              </w:rPr>
              <w:t>electricity</w:t>
            </w:r>
          </w:p>
          <w:p w14:paraId="467D2291" w14:textId="77777777" w:rsidR="00053CFB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31B61BAA" w14:textId="32501D34" w:rsidR="00053CFB" w:rsidRPr="00F50D1A" w:rsidRDefault="00053CFB" w:rsidP="00053CF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3C84C4A5" w14:textId="77777777" w:rsidR="003F116A" w:rsidRPr="00916F7A" w:rsidRDefault="003F116A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  <w:p w14:paraId="1DBF8C49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8758F0E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0FDF151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91F731D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668FEC56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79535165" w14:textId="54961C11" w:rsidR="001C5FE1" w:rsidRPr="00916F7A" w:rsidRDefault="001C5FE1" w:rsidP="00916F7A">
            <w:pPr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0C2311B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EE71" w14:textId="42C9326D" w:rsidR="009871EF" w:rsidRPr="00916F7A" w:rsidRDefault="00F4453B" w:rsidP="00B62E0E">
            <w:pPr>
              <w:pStyle w:val="ListParagraph"/>
              <w:numPr>
                <w:ilvl w:val="1"/>
                <w:numId w:val="16"/>
              </w:numPr>
              <w:spacing w:after="0" w:line="240" w:lineRule="auto"/>
              <w:rPr>
                <w:rFonts w:eastAsia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Please provide a description of the village’s communications technology and digital infrastructure (</w:t>
            </w:r>
            <w:proofErr w:type="gramStart"/>
            <w:r w:rsidRPr="00916F7A">
              <w:rPr>
                <w:rFonts w:ascii="Arial" w:hAnsi="Arial" w:cs="Arial"/>
                <w:color w:val="404040" w:themeColor="text1" w:themeTint="BF"/>
              </w:rPr>
              <w:t>i.e.</w:t>
            </w:r>
            <w:proofErr w:type="gramEnd"/>
            <w:r w:rsidRPr="00916F7A">
              <w:rPr>
                <w:rFonts w:ascii="Arial" w:hAnsi="Arial" w:cs="Arial"/>
                <w:color w:val="404040" w:themeColor="text1" w:themeTint="BF"/>
              </w:rPr>
              <w:t xml:space="preserve"> mobile broadband – 3G or above - internet bandwidth, access to big data technology, etc.</w:t>
            </w:r>
            <w:r w:rsidRPr="007735BF">
              <w:t>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? *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limit):</w:t>
            </w:r>
          </w:p>
          <w:p w14:paraId="25709E97" w14:textId="77777777" w:rsidR="00C43085" w:rsidRDefault="00C43085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1E782830" w14:textId="0A060EC0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7F227C08" w14:textId="34E1EAC6" w:rsidR="00F4453B" w:rsidRPr="00265F81" w:rsidRDefault="00F4453B" w:rsidP="004647FF">
            <w:pPr>
              <w:pStyle w:val="ListParagraph"/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</w:rPr>
            </w:pPr>
          </w:p>
          <w:p w14:paraId="64ABDF31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309E382A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0DD632C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08326681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lastRenderedPageBreak/>
              <w:t>Link 2</w:t>
            </w:r>
          </w:p>
          <w:p w14:paraId="10931C56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1B7EC90" w14:textId="0C77A2C4" w:rsidR="00F4453B" w:rsidRPr="00265F81" w:rsidRDefault="00F4453B" w:rsidP="00E556C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:rsidRPr="00265F81" w14:paraId="4B5237E2" w14:textId="77777777" w:rsidTr="73210962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66C84" w14:textId="278990F2" w:rsidR="009871EF" w:rsidRPr="00916F7A" w:rsidRDefault="00F4453B" w:rsidP="00B62E0E">
            <w:pPr>
              <w:pStyle w:val="ListParagraph"/>
              <w:numPr>
                <w:ilvl w:val="1"/>
                <w:numId w:val="16"/>
              </w:numPr>
              <w:spacing w:after="0" w:line="276" w:lineRule="auto"/>
              <w:jc w:val="both"/>
              <w:rPr>
                <w:rFonts w:asciiTheme="minorEastAsia" w:eastAsiaTheme="minorEastAsia" w:hAnsiTheme="minorEastAsia" w:cstheme="minorEastAsia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>Please add any relevant information related to this area (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54FDB781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5970AA4B" w14:textId="77777777" w:rsidR="00A3689F" w:rsidRPr="00265F81" w:rsidRDefault="00A3689F" w:rsidP="009B3F5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63153E2" w14:textId="0C85867C" w:rsidR="00F4453B" w:rsidRPr="00265F81" w:rsidRDefault="00F4453B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040351C4" w14:textId="66716F26" w:rsidR="73210962" w:rsidRDefault="73210962"/>
    <w:p w14:paraId="35FB7463" w14:textId="77777777" w:rsidR="000A363A" w:rsidRPr="00265F81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54"/>
        <w:gridCol w:w="13"/>
      </w:tblGrid>
      <w:tr w:rsidR="002D3C6B" w:rsidRPr="002D3C6B" w14:paraId="2285C02D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387031A1" w:rsidR="000A363A" w:rsidRPr="00D3344C" w:rsidRDefault="000A363A" w:rsidP="356CB6D0">
            <w:pPr>
              <w:pStyle w:val="Heading1"/>
              <w:rPr>
                <w:rFonts w:cstheme="majorBidi"/>
                <w:bCs/>
                <w:color w:val="816200" w:themeColor="accent5" w:themeShade="80"/>
                <w:sz w:val="28"/>
                <w:szCs w:val="28"/>
              </w:rPr>
            </w:pPr>
            <w:r w:rsidRPr="00D3344C">
              <w:rPr>
                <w:color w:val="816200" w:themeColor="accent5" w:themeShade="80"/>
                <w:sz w:val="28"/>
                <w:szCs w:val="28"/>
              </w:rPr>
              <w:t>Health, Safety and Security</w:t>
            </w:r>
          </w:p>
        </w:tc>
      </w:tr>
      <w:tr w:rsidR="00667181" w:rsidRPr="00375F33" w14:paraId="3FE1D16E" w14:textId="77777777" w:rsidTr="009871EF">
        <w:trPr>
          <w:gridAfter w:val="1"/>
          <w:wAfter w:w="13" w:type="dxa"/>
        </w:trPr>
        <w:tc>
          <w:tcPr>
            <w:tcW w:w="9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0A52070" w:rsidR="00667181" w:rsidRPr="00375F33" w:rsidRDefault="00B81601" w:rsidP="00375F33">
            <w:pPr>
              <w:pStyle w:val="Heading1"/>
              <w:numPr>
                <w:ilvl w:val="0"/>
                <w:numId w:val="0"/>
              </w:numPr>
              <w:jc w:val="both"/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</w:pPr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The village has health, </w:t>
            </w:r>
            <w:proofErr w:type="gramStart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safety</w:t>
            </w:r>
            <w:proofErr w:type="gramEnd"/>
            <w:r w:rsidRPr="00B81601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 xml:space="preserve"> and security systems to safeguard residents and tourists</w:t>
            </w:r>
            <w:r w:rsidR="00375F33" w:rsidRPr="00375F33">
              <w:rPr>
                <w:rFonts w:ascii="Arial" w:hAnsi="Arial" w:cs="Arial"/>
                <w:color w:val="404040" w:themeColor="text1" w:themeTint="BF"/>
                <w:sz w:val="22"/>
                <w:szCs w:val="24"/>
              </w:rPr>
              <w:t>.</w:t>
            </w:r>
          </w:p>
        </w:tc>
      </w:tr>
      <w:tr w:rsidR="00F4453B" w:rsidRPr="00265F81" w14:paraId="2305C921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5BA3CBA0" w:rsidR="00F4453B" w:rsidRPr="00916F7A" w:rsidRDefault="00F4453B" w:rsidP="00B62E0E">
            <w:pPr>
              <w:pStyle w:val="ListParagraph"/>
              <w:numPr>
                <w:ilvl w:val="1"/>
                <w:numId w:val="1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Is the village part of a </w:t>
            </w:r>
            <w:r w:rsidRPr="00C43085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public health, </w:t>
            </w:r>
            <w:proofErr w:type="gramStart"/>
            <w:r w:rsidRPr="00C43085">
              <w:rPr>
                <w:rFonts w:ascii="Arial" w:hAnsi="Arial" w:cs="Arial"/>
                <w:b/>
                <w:bCs/>
                <w:color w:val="404040" w:themeColor="text1" w:themeTint="BF"/>
              </w:rPr>
              <w:t>safety</w:t>
            </w:r>
            <w:proofErr w:type="gramEnd"/>
            <w:r w:rsidRPr="00C43085">
              <w:rPr>
                <w:rFonts w:ascii="Arial" w:hAnsi="Arial" w:cs="Arial"/>
                <w:b/>
                <w:bCs/>
                <w:color w:val="404040" w:themeColor="text1" w:themeTint="BF"/>
              </w:rPr>
              <w:t xml:space="preserve"> and security plan/system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6ED75109" w14:textId="16F252CB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925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54CBE28" w14:textId="17FFA394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44077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C27DE5E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208AB430" w14:textId="77777777" w:rsidR="00F4453B" w:rsidRPr="00A3689F" w:rsidRDefault="00F4453B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7CA63190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EC8614B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6D4925A" w14:textId="77777777" w:rsidR="000777B2" w:rsidRPr="00F50D1A" w:rsidRDefault="000777B2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6CA165CF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06CB9463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4B0859E1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1A6CE442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5E7D7172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25018B33" w14:textId="2EC3A309" w:rsidR="00F4453B" w:rsidRPr="00A3689F" w:rsidRDefault="00F4453B" w:rsidP="00916F7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6B7441B0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39C51FF8" w:rsidR="00F4453B" w:rsidRPr="00916F7A" w:rsidRDefault="00F4453B" w:rsidP="00B62E0E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>Is the village close to health care services and providers? *</w:t>
            </w:r>
          </w:p>
          <w:p w14:paraId="51BEE79C" w14:textId="77777777" w:rsidR="00A110C0" w:rsidRPr="00916F7A" w:rsidRDefault="00A110C0" w:rsidP="00916F7A">
            <w:pPr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4DEF26A1" w14:textId="778CBC5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8073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6AA9DC55" w14:textId="21B547F9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15437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768DA9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0C254BA3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322D5292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FC5816F" w14:textId="77777777" w:rsidR="009871EF" w:rsidRPr="00F50D1A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6BC00DAB" w14:textId="77777777" w:rsidR="00B80069" w:rsidRDefault="00B80069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0AC8EE2D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5965F456" w14:textId="77777777" w:rsidR="000777B2" w:rsidRPr="009133FD" w:rsidRDefault="000777B2" w:rsidP="000777B2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375B65BA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485A6C48" w14:textId="77777777" w:rsidR="000777B2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4FF8EC95" w14:textId="77777777" w:rsidR="000777B2" w:rsidRPr="009133FD" w:rsidRDefault="000777B2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2CB46CD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36C6977A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27A681D6" w:rsidR="00F4453B" w:rsidRPr="00916F7A" w:rsidRDefault="00F4453B" w:rsidP="00B62E0E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t xml:space="preserve">In case of vulnerability to natural disasters, has the village an </w:t>
            </w:r>
            <w:r w:rsidRPr="00916F7A">
              <w:rPr>
                <w:rFonts w:ascii="Arial" w:hAnsi="Arial" w:cs="Arial"/>
                <w:b/>
                <w:bCs/>
                <w:color w:val="404040" w:themeColor="text1" w:themeTint="BF"/>
              </w:rPr>
              <w:t>emergency plan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? *</w:t>
            </w:r>
          </w:p>
          <w:p w14:paraId="0162C5B9" w14:textId="37C6FE45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YES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08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454804CD" w14:textId="18AAE804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77844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3689F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E57455A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50C7791" w14:textId="77777777" w:rsidR="00F4453B" w:rsidRPr="00A3689F" w:rsidRDefault="00F4453B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A3689F">
              <w:rPr>
                <w:rFonts w:ascii="Arial" w:hAnsi="Arial" w:cs="Arial"/>
                <w:color w:val="404040" w:themeColor="text1" w:themeTint="BF"/>
              </w:rPr>
              <w:t xml:space="preserve">If selected YES, please provide a brief description </w:t>
            </w:r>
            <w:r w:rsidRPr="00A3689F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A3689F">
              <w:rPr>
                <w:rFonts w:ascii="Arial" w:hAnsi="Arial" w:cs="Arial"/>
                <w:color w:val="404040" w:themeColor="text1" w:themeTint="BF"/>
              </w:rPr>
              <w:t>:</w:t>
            </w:r>
          </w:p>
          <w:p w14:paraId="6E9532AA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29202CF" w14:textId="77777777" w:rsidR="0014028B" w:rsidRPr="00F50D1A" w:rsidRDefault="0014028B" w:rsidP="0014028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95E5290" w14:textId="77777777" w:rsidR="0014028B" w:rsidRDefault="0014028B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A491D91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9133FD">
              <w:rPr>
                <w:rFonts w:ascii="Arial" w:eastAsia="Arial" w:hAnsi="Arial" w:cs="Arial"/>
              </w:rPr>
              <w:t>Please provide relevant links (documents saved on a cloud-based storage space, web pages links) that support your answer:</w:t>
            </w:r>
          </w:p>
          <w:p w14:paraId="22001713" w14:textId="77777777" w:rsidR="0014028B" w:rsidRPr="009133FD" w:rsidRDefault="0014028B" w:rsidP="0014028B">
            <w:pPr>
              <w:spacing w:line="276" w:lineRule="auto"/>
              <w:jc w:val="both"/>
              <w:rPr>
                <w:rFonts w:ascii="Arial" w:eastAsia="Arial" w:hAnsi="Arial" w:cs="Arial"/>
                <w:color w:val="A5A5A5" w:themeColor="background2" w:themeShade="BF"/>
              </w:rPr>
            </w:pPr>
          </w:p>
          <w:p w14:paraId="7881EDBE" w14:textId="77777777" w:rsidR="0014028B" w:rsidRDefault="0014028B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1</w:t>
            </w:r>
          </w:p>
          <w:p w14:paraId="2B8A9AEB" w14:textId="77777777" w:rsidR="0014028B" w:rsidRDefault="0014028B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2</w:t>
            </w:r>
          </w:p>
          <w:p w14:paraId="7F65FDD0" w14:textId="77777777" w:rsidR="0014028B" w:rsidRPr="009133FD" w:rsidRDefault="0014028B" w:rsidP="00B62E0E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color w:val="A5A5A5" w:themeColor="background2" w:themeShade="BF"/>
              </w:rPr>
            </w:pPr>
            <w:r>
              <w:rPr>
                <w:rFonts w:ascii="Arial" w:hAnsi="Arial" w:cs="Arial"/>
                <w:color w:val="A5A5A5" w:themeColor="background2" w:themeShade="BF"/>
              </w:rPr>
              <w:t>Link 3</w:t>
            </w:r>
          </w:p>
          <w:p w14:paraId="001860FE" w14:textId="77777777" w:rsidR="00F4453B" w:rsidRPr="00A3689F" w:rsidRDefault="00F4453B" w:rsidP="0014028B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F4453B" w14:paraId="5C484735" w14:textId="77777777" w:rsidTr="00F4453B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36C539D4" w:rsidR="00F4453B" w:rsidRPr="00916F7A" w:rsidRDefault="00F4453B" w:rsidP="00B62E0E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16F7A">
              <w:rPr>
                <w:rFonts w:ascii="Arial" w:hAnsi="Arial" w:cs="Arial"/>
                <w:color w:val="404040" w:themeColor="text1" w:themeTint="BF"/>
              </w:rPr>
              <w:lastRenderedPageBreak/>
              <w:t xml:space="preserve">Please add any relevant comments to the evaluation of this area </w:t>
            </w:r>
            <w:r w:rsidRPr="00916F7A">
              <w:rPr>
                <w:rFonts w:ascii="Arial" w:hAnsi="Arial" w:cs="Arial"/>
                <w:i/>
                <w:iCs/>
                <w:color w:val="404040" w:themeColor="text1" w:themeTint="BF"/>
              </w:rPr>
              <w:t>(100 words limit)</w:t>
            </w:r>
            <w:r w:rsidRPr="00916F7A">
              <w:rPr>
                <w:rFonts w:ascii="Arial" w:hAnsi="Arial" w:cs="Arial"/>
                <w:color w:val="404040" w:themeColor="text1" w:themeTint="BF"/>
              </w:rPr>
              <w:t>: *</w:t>
            </w:r>
          </w:p>
          <w:p w14:paraId="041DBA3E" w14:textId="77777777" w:rsidR="009871EF" w:rsidRDefault="009871EF" w:rsidP="009871E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37E7D32" w14:textId="77777777" w:rsidR="009871EF" w:rsidRDefault="009871EF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 xml:space="preserve">Write your text </w:t>
            </w:r>
            <w:proofErr w:type="gramStart"/>
            <w:r w:rsidRPr="00F50D1A">
              <w:rPr>
                <w:rFonts w:ascii="Arial" w:hAnsi="Arial" w:cs="Arial"/>
                <w:i/>
                <w:iCs/>
                <w:color w:val="6E6E6E" w:themeColor="background2" w:themeShade="80"/>
              </w:rPr>
              <w:t>here</w:t>
            </w:r>
            <w:proofErr w:type="gramEnd"/>
          </w:p>
          <w:p w14:paraId="04B12EF3" w14:textId="77777777" w:rsidR="00B73F91" w:rsidRPr="00F50D1A" w:rsidRDefault="00B73F91" w:rsidP="009871E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</w:rPr>
            </w:pPr>
          </w:p>
          <w:p w14:paraId="5C0CA89E" w14:textId="47CCEB1D" w:rsidR="00F4453B" w:rsidRPr="00A3689F" w:rsidRDefault="00F4453B">
            <w:pPr>
              <w:pStyle w:val="ListParagraph"/>
              <w:spacing w:after="0" w:line="240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</w:tbl>
    <w:p w14:paraId="622D6C19" w14:textId="77777777" w:rsidR="000A363A" w:rsidRDefault="000A363A" w:rsidP="000A363A">
      <w:pPr>
        <w:rPr>
          <w:rFonts w:ascii="Arial" w:hAnsi="Arial" w:cs="Arial"/>
          <w:sz w:val="22"/>
          <w:szCs w:val="22"/>
        </w:rPr>
      </w:pPr>
    </w:p>
    <w:p w14:paraId="5AD21A2D" w14:textId="12CE6CAA" w:rsidR="00525EA4" w:rsidRPr="004B2E2A" w:rsidRDefault="00E05504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bookmarkStart w:id="1" w:name="_Toc71298219"/>
      <w:bookmarkStart w:id="2" w:name="_Toc71301090"/>
      <w:bookmarkStart w:id="3" w:name="_Toc71298220"/>
      <w:bookmarkStart w:id="4" w:name="_Toc71301091"/>
      <w:bookmarkEnd w:id="1"/>
      <w:bookmarkEnd w:id="2"/>
      <w:bookmarkEnd w:id="3"/>
      <w:bookmarkEnd w:id="4"/>
      <w:r w:rsidRPr="004B2E2A">
        <w:rPr>
          <w:b/>
          <w:bCs/>
          <w:color w:val="816200" w:themeColor="accent5" w:themeShade="80"/>
          <w:sz w:val="22"/>
          <w:szCs w:val="22"/>
        </w:rPr>
        <w:t>202</w:t>
      </w:r>
      <w:r>
        <w:rPr>
          <w:b/>
          <w:bCs/>
          <w:color w:val="816200" w:themeColor="accent5" w:themeShade="80"/>
          <w:sz w:val="22"/>
          <w:szCs w:val="22"/>
        </w:rPr>
        <w:t>4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525EA4" w:rsidRPr="004B2E2A">
        <w:rPr>
          <w:b/>
          <w:bCs/>
          <w:color w:val="816200" w:themeColor="accent5" w:themeShade="80"/>
          <w:sz w:val="22"/>
          <w:szCs w:val="22"/>
        </w:rPr>
        <w:t xml:space="preserve">Edition </w:t>
      </w:r>
    </w:p>
    <w:p w14:paraId="6460B7D2" w14:textId="445CB72A" w:rsidR="00C3708F" w:rsidRPr="004B2E2A" w:rsidRDefault="00E05504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r w:rsidRPr="00877F4A">
        <w:rPr>
          <w:b/>
          <w:bCs/>
          <w:color w:val="816200" w:themeColor="accent5" w:themeShade="80"/>
          <w:sz w:val="22"/>
          <w:szCs w:val="22"/>
        </w:rPr>
        <w:t>January</w:t>
      </w:r>
      <w:r w:rsidRPr="004B2E2A">
        <w:rPr>
          <w:b/>
          <w:bCs/>
          <w:color w:val="816200" w:themeColor="accent5" w:themeShade="80"/>
          <w:sz w:val="22"/>
          <w:szCs w:val="22"/>
        </w:rPr>
        <w:t xml:space="preserve"> 202</w:t>
      </w:r>
      <w:r>
        <w:rPr>
          <w:b/>
          <w:bCs/>
          <w:color w:val="816200" w:themeColor="accent5" w:themeShade="80"/>
          <w:sz w:val="22"/>
          <w:szCs w:val="22"/>
        </w:rPr>
        <w:t>4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B659B5">
          <w:pgSz w:w="11900" w:h="16840"/>
          <w:pgMar w:top="1701" w:right="1418" w:bottom="1418" w:left="1418" w:header="720" w:footer="720" w:gutter="0"/>
          <w:pgNumType w:start="1"/>
          <w:cols w:space="720"/>
          <w:titlePg/>
          <w:docGrid w:linePitch="326"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492F633D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BC47A2" w:rsidRPr="00FA7204" w:rsidRDefault="00BC47A2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5" o:spid="_x0000_s1029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BC47A2" w:rsidRPr="00FA7204" w:rsidRDefault="00BC47A2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5BA99F46" w:rsidR="00215321" w:rsidRPr="00215321" w:rsidRDefault="00215321" w:rsidP="007B2323">
      <w:pPr>
        <w:ind w:right="-8"/>
      </w:pPr>
    </w:p>
    <w:p w14:paraId="0C53E110" w14:textId="1B96BD0A" w:rsidR="003C3CC5" w:rsidRPr="00215321" w:rsidRDefault="00A35E61">
      <w:pPr>
        <w:ind w:righ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1E9D1C" wp14:editId="0F43FEF2">
                <wp:simplePos x="0" y="0"/>
                <wp:positionH relativeFrom="column">
                  <wp:posOffset>1428702</wp:posOffset>
                </wp:positionH>
                <wp:positionV relativeFrom="paragraph">
                  <wp:posOffset>3829194</wp:posOffset>
                </wp:positionV>
                <wp:extent cx="2898476" cy="25879"/>
                <wp:effectExtent l="0" t="0" r="35560" b="317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8476" cy="25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3DD282AE" id="Straight Connector 8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301.5pt" to="340.75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" strokecolor="white [3212]" strokeweight=".5pt">
                <v:stroke joinstyle="miter"/>
              </v:line>
            </w:pict>
          </mc:Fallback>
        </mc:AlternateContent>
      </w:r>
      <w:r w:rsidR="00ED7E8E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056994FB">
                <wp:simplePos x="0" y="0"/>
                <wp:positionH relativeFrom="margin">
                  <wp:align>center</wp:align>
                </wp:positionH>
                <wp:positionV relativeFrom="paragraph">
                  <wp:posOffset>4192772</wp:posOffset>
                </wp:positionV>
                <wp:extent cx="3474720" cy="3194685"/>
                <wp:effectExtent l="0" t="0" r="0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1F9F" w14:textId="57738D3A" w:rsidR="00BC47A2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With the vision of making tourism a positive force for transformation, rural development and community wellbeing, the </w:t>
                            </w:r>
                            <w:r w:rsidRPr="009E31BC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Best Tourism Villages by UN</w:t>
                            </w:r>
                            <w:r w:rsidR="00AA5227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Tourism</w:t>
                            </w:r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initiative seeks to advance the role of tourism in valuing and safeguarding rural villages along with their associated landscapes, knowledge systems, biological and cultural diversity, local </w:t>
                            </w:r>
                            <w:proofErr w:type="gramStart"/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values</w:t>
                            </w:r>
                            <w:proofErr w:type="gramEnd"/>
                            <w:r w:rsidRPr="009E31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activities.</w:t>
                            </w:r>
                          </w:p>
                          <w:p w14:paraId="740606C7" w14:textId="2A18ABA9" w:rsidR="00BC47A2" w:rsidRPr="00196927" w:rsidRDefault="00BC47A2" w:rsidP="00C94CBC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C14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UN Tourism – World Tourism Organization,</w:t>
                            </w:r>
                            <w:r w:rsidRPr="0019692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 United Nations specialized agency, is the leading international organization with the decisive and central role in promoting the development of responsible, </w:t>
                            </w:r>
                            <w:proofErr w:type="gramStart"/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sustainable</w:t>
                            </w:r>
                            <w:proofErr w:type="gramEnd"/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universally accessible tourism. It serves as a global forum for tourism policy issues and a practical source of tourism knowhow. Its membership includes 1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60</w:t>
                            </w:r>
                            <w:r w:rsidRPr="007C4C2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countries, 6 territories, 2 permanent observers and over 500 Affiliate Members.</w:t>
                            </w:r>
                          </w:p>
                          <w:p w14:paraId="263EEF57" w14:textId="77777777" w:rsidR="00BC47A2" w:rsidRDefault="00BC47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1" o:spid="_x0000_s1030" type="#_x0000_t202" style="position:absolute;margin-left:0;margin-top:330.15pt;width:273.6pt;height:251.5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" filled="f" stroked="f" strokeweight=".5pt">
                <v:textbox>
                  <w:txbxContent>
                    <w:p w14:paraId="696C1F9F" w14:textId="57738D3A" w:rsidR="00BC47A2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With the vision of making tourism a positive force for transformation, rural development and community wellbeing, the </w:t>
                      </w:r>
                      <w:r w:rsidRPr="009E31BC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Best Tourism Villages by UN</w:t>
                      </w:r>
                      <w:r w:rsidR="00AA5227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Tourism</w:t>
                      </w:r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initiative seeks to advance the role of tourism in valuing and safeguarding rural villages along with their associated landscapes, knowledge systems, biological and cultural diversity, local </w:t>
                      </w:r>
                      <w:proofErr w:type="gramStart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>values</w:t>
                      </w:r>
                      <w:proofErr w:type="gramEnd"/>
                      <w:r w:rsidRPr="009E31BC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activities.</w:t>
                      </w:r>
                    </w:p>
                    <w:p w14:paraId="740606C7" w14:textId="2A18ABA9" w:rsidR="00BC47A2" w:rsidRPr="00196927" w:rsidRDefault="00BC47A2" w:rsidP="00C94CBC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The </w:t>
                      </w:r>
                      <w:r w:rsidR="004C145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UN Tourism – World Tourism Organization,</w:t>
                      </w:r>
                      <w:r w:rsidRPr="0019692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 United Nations specialized agency, is the leading international organization with the decisive and central role in promoting the development of responsible, </w:t>
                      </w:r>
                      <w:proofErr w:type="gramStart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>sustainable</w:t>
                      </w:r>
                      <w:proofErr w:type="gramEnd"/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and universally accessible tourism. It serves as a global forum for tourism policy issues and a practical source of tourism knowhow. Its membership includes 1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60</w:t>
                      </w:r>
                      <w:r w:rsidRPr="007C4C2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countries, 6 territories, 2 permanent observers and over 500 Affiliate Members.</w:t>
                      </w:r>
                    </w:p>
                    <w:p w14:paraId="263EEF57" w14:textId="77777777" w:rsidR="00BC47A2" w:rsidRDefault="00BC47A2"/>
                  </w:txbxContent>
                </v:textbox>
                <w10:wrap anchorx="margin"/>
              </v:shape>
            </w:pict>
          </mc:Fallback>
        </mc:AlternateContent>
      </w:r>
      <w:r w:rsidR="00ED7E8E">
        <w:rPr>
          <w:noProof/>
        </w:rPr>
        <w:drawing>
          <wp:anchor distT="0" distB="0" distL="114300" distR="114300" simplePos="0" relativeHeight="251658247" behindDoc="1" locked="0" layoutInCell="1" allowOverlap="1" wp14:anchorId="170AD217" wp14:editId="41C78867">
            <wp:simplePos x="0" y="0"/>
            <wp:positionH relativeFrom="margin">
              <wp:align>right</wp:align>
            </wp:positionH>
            <wp:positionV relativeFrom="paragraph">
              <wp:posOffset>874092</wp:posOffset>
            </wp:positionV>
            <wp:extent cx="5753100" cy="4067175"/>
            <wp:effectExtent l="0" t="0" r="0" b="0"/>
            <wp:wrapTight wrapText="bothSides">
              <wp:wrapPolygon edited="0">
                <wp:start x="4649" y="7891"/>
                <wp:lineTo x="4220" y="8397"/>
                <wp:lineTo x="3648" y="9308"/>
                <wp:lineTo x="3648" y="10117"/>
                <wp:lineTo x="4077" y="11331"/>
                <wp:lineTo x="2432" y="12444"/>
                <wp:lineTo x="2575" y="13658"/>
                <wp:lineTo x="13804" y="13658"/>
                <wp:lineTo x="18024" y="13355"/>
                <wp:lineTo x="17952" y="12950"/>
                <wp:lineTo x="18668" y="12444"/>
                <wp:lineTo x="19097" y="11736"/>
                <wp:lineTo x="19025" y="9611"/>
                <wp:lineTo x="16450" y="7891"/>
                <wp:lineTo x="4649" y="789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3CC5" w:rsidRPr="00215321" w:rsidSect="00B659B5"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9A4CA" w14:textId="77777777" w:rsidR="00B659B5" w:rsidRDefault="00B659B5" w:rsidP="005F2E01">
      <w:pPr>
        <w:spacing w:after="0" w:line="240" w:lineRule="auto"/>
      </w:pPr>
      <w:r>
        <w:separator/>
      </w:r>
    </w:p>
    <w:p w14:paraId="6613952C" w14:textId="77777777" w:rsidR="00B659B5" w:rsidRDefault="00B659B5"/>
  </w:endnote>
  <w:endnote w:type="continuationSeparator" w:id="0">
    <w:p w14:paraId="1ED87B79" w14:textId="77777777" w:rsidR="00B659B5" w:rsidRDefault="00B659B5" w:rsidP="005F2E01">
      <w:pPr>
        <w:spacing w:after="0" w:line="240" w:lineRule="auto"/>
      </w:pPr>
      <w:r>
        <w:continuationSeparator/>
      </w:r>
    </w:p>
    <w:p w14:paraId="7205A267" w14:textId="77777777" w:rsidR="00B659B5" w:rsidRDefault="00B659B5"/>
  </w:endnote>
  <w:endnote w:type="continuationNotice" w:id="1">
    <w:p w14:paraId="36C5EF71" w14:textId="77777777" w:rsidR="00B659B5" w:rsidRDefault="00B659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Arial&quot;,sans-serif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3C72CF18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4060">
      <w:rPr>
        <w:noProof/>
        <w:color w:val="000000"/>
      </w:rPr>
      <w:t>18</w:t>
    </w:r>
    <w:r>
      <w:rPr>
        <w:color w:val="000000"/>
      </w:rPr>
      <w:fldChar w:fldCharType="end"/>
    </w:r>
  </w:p>
  <w:p w14:paraId="7A2008D7" w14:textId="77777777" w:rsidR="00BC47A2" w:rsidRDefault="00BC47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69FB099E" w:rsidR="00BC47A2" w:rsidRPr="006351A0" w:rsidRDefault="00BC47A2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F41E73">
      <w:rPr>
        <w:noProof/>
        <w:color w:val="A5A5A5" w:themeColor="background2" w:themeShade="BF"/>
      </w:rPr>
      <w:t>31 January 2024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 xml:space="preserve">© </w:t>
    </w:r>
    <w:r w:rsidR="00E05504" w:rsidRPr="006351A0">
      <w:rPr>
        <w:color w:val="A5A5A5" w:themeColor="background2" w:themeShade="BF"/>
      </w:rPr>
      <w:t>202</w:t>
    </w:r>
    <w:r w:rsidR="00E05504">
      <w:rPr>
        <w:color w:val="A5A5A5" w:themeColor="background2" w:themeShade="BF"/>
      </w:rPr>
      <w:t>4</w:t>
    </w:r>
    <w:r w:rsidRPr="006351A0">
      <w:rPr>
        <w:color w:val="A5A5A5" w:themeColor="background2" w:themeShade="BF"/>
      </w:rPr>
      <w:t>, UN</w:t>
    </w:r>
    <w:r w:rsidR="00612E69">
      <w:rPr>
        <w:color w:val="A5A5A5" w:themeColor="background2" w:themeShade="BF"/>
      </w:rPr>
      <w:t xml:space="preserve"> Tourism</w:t>
    </w:r>
    <w:r w:rsidRPr="006351A0">
      <w:rPr>
        <w:color w:val="A5A5A5" w:themeColor="background2" w:themeShade="BF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D59B4" w14:textId="77777777" w:rsidR="00B659B5" w:rsidRDefault="00B659B5" w:rsidP="005F2E01">
      <w:pPr>
        <w:spacing w:after="0" w:line="240" w:lineRule="auto"/>
      </w:pPr>
      <w:r>
        <w:separator/>
      </w:r>
    </w:p>
    <w:p w14:paraId="54572D8C" w14:textId="77777777" w:rsidR="00B659B5" w:rsidRDefault="00B659B5"/>
  </w:footnote>
  <w:footnote w:type="continuationSeparator" w:id="0">
    <w:p w14:paraId="27831070" w14:textId="77777777" w:rsidR="00B659B5" w:rsidRDefault="00B659B5" w:rsidP="005F2E01">
      <w:pPr>
        <w:spacing w:after="0" w:line="240" w:lineRule="auto"/>
      </w:pPr>
      <w:r>
        <w:continuationSeparator/>
      </w:r>
    </w:p>
    <w:p w14:paraId="6A1A5B26" w14:textId="77777777" w:rsidR="00B659B5" w:rsidRDefault="00B659B5"/>
  </w:footnote>
  <w:footnote w:type="continuationNotice" w:id="1">
    <w:p w14:paraId="5B0E15FB" w14:textId="77777777" w:rsidR="00B659B5" w:rsidRDefault="00B659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C3E106C" w14:textId="77777777" w:rsidR="00BC47A2" w:rsidRPr="00D3344C" w:rsidRDefault="00BC47A2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D3344C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D3344C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6408D028" w14:textId="259E0A75" w:rsidR="00BC47A2" w:rsidRPr="004F7679" w:rsidRDefault="00BC47A2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</w:pP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r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Best Tourism Villages by UN</w:t>
    </w:r>
    <w:r w:rsidR="004F7679" w:rsidRP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Tour</w:t>
    </w:r>
    <w:r w:rsidR="004F7679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4F7679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BC47A2" w:rsidRPr="00D3344C" w:rsidRDefault="00BC47A2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D3344C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D3344C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D3344C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127CD5F7" w:rsidR="00BC47A2" w:rsidRPr="00326F2F" w:rsidRDefault="00BC47A2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</w:pP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|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  <w:t>Best Tourism Villages by UN</w:t>
    </w:r>
    <w:r w:rsidR="00326F2F"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 xml:space="preserve"> Tour</w:t>
    </w:r>
    <w:r w:rsid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>ism</w:t>
    </w:r>
    <w:r w:rsidRPr="00326F2F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fr-FR"/>
      </w:rPr>
      <w:tab/>
    </w:r>
    <w:proofErr w:type="spellStart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>Candidacy</w:t>
    </w:r>
    <w:proofErr w:type="spellEnd"/>
    <w:r w:rsidRPr="00326F2F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fr-FR"/>
      </w:rPr>
      <w:t xml:space="preserve"> Document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BC3EUS+j05HFFw" id="PC412DwS"/>
  </int:Manifest>
  <int:Observations>
    <int:Content id="PC412D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1D34"/>
    <w:multiLevelType w:val="hybridMultilevel"/>
    <w:tmpl w:val="08DA0DD6"/>
    <w:lvl w:ilvl="0" w:tplc="2702020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A4EEB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D8E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C27A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422F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DC1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26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64C4"/>
    <w:multiLevelType w:val="multilevel"/>
    <w:tmpl w:val="240A10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DA61B5"/>
    <w:multiLevelType w:val="multilevel"/>
    <w:tmpl w:val="6C9AE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495C14"/>
    <w:multiLevelType w:val="hybridMultilevel"/>
    <w:tmpl w:val="F140B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70B70"/>
    <w:multiLevelType w:val="multilevel"/>
    <w:tmpl w:val="FC90A7A6"/>
    <w:lvl w:ilvl="0">
      <w:start w:val="8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color w:val="404040" w:themeColor="text1" w:themeTint="BF"/>
      </w:rPr>
    </w:lvl>
  </w:abstractNum>
  <w:abstractNum w:abstractNumId="5" w15:restartNumberingAfterBreak="0">
    <w:nsid w:val="1A8B03C7"/>
    <w:multiLevelType w:val="multilevel"/>
    <w:tmpl w:val="0B203D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82612B"/>
    <w:multiLevelType w:val="hybridMultilevel"/>
    <w:tmpl w:val="D846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02782"/>
    <w:multiLevelType w:val="multilevel"/>
    <w:tmpl w:val="BBAAE9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382688B"/>
    <w:multiLevelType w:val="multilevel"/>
    <w:tmpl w:val="CDE2D2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12274BB"/>
    <w:multiLevelType w:val="multilevel"/>
    <w:tmpl w:val="191EDE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B647B4A"/>
    <w:multiLevelType w:val="multilevel"/>
    <w:tmpl w:val="6E04ECB2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BA11914"/>
    <w:multiLevelType w:val="multilevel"/>
    <w:tmpl w:val="945E62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37BF1"/>
    <w:multiLevelType w:val="multilevel"/>
    <w:tmpl w:val="1B2254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83BF4"/>
    <w:multiLevelType w:val="multilevel"/>
    <w:tmpl w:val="9EA0D2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080827">
    <w:abstractNumId w:val="0"/>
  </w:num>
  <w:num w:numId="2" w16cid:durableId="1331368253">
    <w:abstractNumId w:val="14"/>
  </w:num>
  <w:num w:numId="3" w16cid:durableId="1713118897">
    <w:abstractNumId w:val="10"/>
  </w:num>
  <w:num w:numId="4" w16cid:durableId="1102844136">
    <w:abstractNumId w:val="16"/>
  </w:num>
  <w:num w:numId="5" w16cid:durableId="358508983">
    <w:abstractNumId w:val="12"/>
  </w:num>
  <w:num w:numId="6" w16cid:durableId="1070421653">
    <w:abstractNumId w:val="3"/>
  </w:num>
  <w:num w:numId="7" w16cid:durableId="3434839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8849285">
    <w:abstractNumId w:val="6"/>
  </w:num>
  <w:num w:numId="9" w16cid:durableId="938174765">
    <w:abstractNumId w:val="2"/>
  </w:num>
  <w:num w:numId="10" w16cid:durableId="496923367">
    <w:abstractNumId w:val="8"/>
  </w:num>
  <w:num w:numId="11" w16cid:durableId="1091390027">
    <w:abstractNumId w:val="9"/>
  </w:num>
  <w:num w:numId="12" w16cid:durableId="1221988293">
    <w:abstractNumId w:val="5"/>
  </w:num>
  <w:num w:numId="13" w16cid:durableId="1374844525">
    <w:abstractNumId w:val="11"/>
  </w:num>
  <w:num w:numId="14" w16cid:durableId="1254818799">
    <w:abstractNumId w:val="7"/>
  </w:num>
  <w:num w:numId="15" w16cid:durableId="38282456">
    <w:abstractNumId w:val="1"/>
  </w:num>
  <w:num w:numId="16" w16cid:durableId="2132288103">
    <w:abstractNumId w:val="4"/>
  </w:num>
  <w:num w:numId="17" w16cid:durableId="282738632">
    <w:abstractNumId w:val="13"/>
  </w:num>
  <w:num w:numId="18" w16cid:durableId="55129614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1EFA"/>
    <w:rsid w:val="00003A11"/>
    <w:rsid w:val="00004C8B"/>
    <w:rsid w:val="00006D13"/>
    <w:rsid w:val="00006FE1"/>
    <w:rsid w:val="00007327"/>
    <w:rsid w:val="00011988"/>
    <w:rsid w:val="00013BDE"/>
    <w:rsid w:val="00013FF1"/>
    <w:rsid w:val="000143BB"/>
    <w:rsid w:val="000162E0"/>
    <w:rsid w:val="000168FC"/>
    <w:rsid w:val="00016D1E"/>
    <w:rsid w:val="00017814"/>
    <w:rsid w:val="00017AEF"/>
    <w:rsid w:val="000237E6"/>
    <w:rsid w:val="00024C00"/>
    <w:rsid w:val="00025A07"/>
    <w:rsid w:val="000262DC"/>
    <w:rsid w:val="00026DBA"/>
    <w:rsid w:val="00027CC6"/>
    <w:rsid w:val="00030EF5"/>
    <w:rsid w:val="0003150A"/>
    <w:rsid w:val="00035310"/>
    <w:rsid w:val="000405A7"/>
    <w:rsid w:val="00040E72"/>
    <w:rsid w:val="00040F1E"/>
    <w:rsid w:val="00042121"/>
    <w:rsid w:val="0004319E"/>
    <w:rsid w:val="0004344F"/>
    <w:rsid w:val="00043A35"/>
    <w:rsid w:val="00044B55"/>
    <w:rsid w:val="000473F2"/>
    <w:rsid w:val="000476FF"/>
    <w:rsid w:val="00050158"/>
    <w:rsid w:val="00051D75"/>
    <w:rsid w:val="00053975"/>
    <w:rsid w:val="00053CFB"/>
    <w:rsid w:val="00053D28"/>
    <w:rsid w:val="000553DA"/>
    <w:rsid w:val="000575F3"/>
    <w:rsid w:val="00070975"/>
    <w:rsid w:val="00070E03"/>
    <w:rsid w:val="00071E34"/>
    <w:rsid w:val="00073D76"/>
    <w:rsid w:val="00077121"/>
    <w:rsid w:val="000777B2"/>
    <w:rsid w:val="00080048"/>
    <w:rsid w:val="00080C0B"/>
    <w:rsid w:val="00081BA2"/>
    <w:rsid w:val="00082F1F"/>
    <w:rsid w:val="00085F35"/>
    <w:rsid w:val="00091512"/>
    <w:rsid w:val="00091B27"/>
    <w:rsid w:val="0009276D"/>
    <w:rsid w:val="000953EB"/>
    <w:rsid w:val="00096598"/>
    <w:rsid w:val="00096D1D"/>
    <w:rsid w:val="00096E05"/>
    <w:rsid w:val="00097DF6"/>
    <w:rsid w:val="000A0944"/>
    <w:rsid w:val="000A0C30"/>
    <w:rsid w:val="000A1485"/>
    <w:rsid w:val="000A3612"/>
    <w:rsid w:val="000A363A"/>
    <w:rsid w:val="000A3D81"/>
    <w:rsid w:val="000A4225"/>
    <w:rsid w:val="000A62F3"/>
    <w:rsid w:val="000A71BC"/>
    <w:rsid w:val="000B0818"/>
    <w:rsid w:val="000B0CA5"/>
    <w:rsid w:val="000B25BA"/>
    <w:rsid w:val="000B5151"/>
    <w:rsid w:val="000B6B6F"/>
    <w:rsid w:val="000C14C7"/>
    <w:rsid w:val="000C1C81"/>
    <w:rsid w:val="000C34EF"/>
    <w:rsid w:val="000C381D"/>
    <w:rsid w:val="000C3C1B"/>
    <w:rsid w:val="000C3D79"/>
    <w:rsid w:val="000C7E2E"/>
    <w:rsid w:val="000D2003"/>
    <w:rsid w:val="000D75C2"/>
    <w:rsid w:val="000E0465"/>
    <w:rsid w:val="000E0B65"/>
    <w:rsid w:val="000E2B22"/>
    <w:rsid w:val="000E34F3"/>
    <w:rsid w:val="000E3924"/>
    <w:rsid w:val="000E534E"/>
    <w:rsid w:val="000E5E50"/>
    <w:rsid w:val="000E6B1D"/>
    <w:rsid w:val="000F096E"/>
    <w:rsid w:val="000F2F9E"/>
    <w:rsid w:val="000F43FF"/>
    <w:rsid w:val="000F7267"/>
    <w:rsid w:val="000F7301"/>
    <w:rsid w:val="00105244"/>
    <w:rsid w:val="00105C25"/>
    <w:rsid w:val="0010627F"/>
    <w:rsid w:val="00106993"/>
    <w:rsid w:val="00106A32"/>
    <w:rsid w:val="00110408"/>
    <w:rsid w:val="00110BA6"/>
    <w:rsid w:val="00111BF7"/>
    <w:rsid w:val="001140B0"/>
    <w:rsid w:val="001149AF"/>
    <w:rsid w:val="0011680F"/>
    <w:rsid w:val="00116D04"/>
    <w:rsid w:val="00122C56"/>
    <w:rsid w:val="00125747"/>
    <w:rsid w:val="00125DC4"/>
    <w:rsid w:val="00127874"/>
    <w:rsid w:val="0013089C"/>
    <w:rsid w:val="0013119A"/>
    <w:rsid w:val="001313D2"/>
    <w:rsid w:val="00132BBA"/>
    <w:rsid w:val="00137D7D"/>
    <w:rsid w:val="0014028B"/>
    <w:rsid w:val="00141232"/>
    <w:rsid w:val="001422FE"/>
    <w:rsid w:val="00143509"/>
    <w:rsid w:val="00143CE6"/>
    <w:rsid w:val="00144A04"/>
    <w:rsid w:val="00150542"/>
    <w:rsid w:val="00150A98"/>
    <w:rsid w:val="0015124A"/>
    <w:rsid w:val="001514D5"/>
    <w:rsid w:val="001520C9"/>
    <w:rsid w:val="00152C82"/>
    <w:rsid w:val="0015484A"/>
    <w:rsid w:val="00155DA7"/>
    <w:rsid w:val="0015625B"/>
    <w:rsid w:val="0015699B"/>
    <w:rsid w:val="00160AFB"/>
    <w:rsid w:val="00161469"/>
    <w:rsid w:val="00162110"/>
    <w:rsid w:val="00162AE1"/>
    <w:rsid w:val="0016365C"/>
    <w:rsid w:val="00164C52"/>
    <w:rsid w:val="0016581C"/>
    <w:rsid w:val="00171EC0"/>
    <w:rsid w:val="001722E5"/>
    <w:rsid w:val="0017489C"/>
    <w:rsid w:val="00174FE7"/>
    <w:rsid w:val="001755E0"/>
    <w:rsid w:val="00176DBC"/>
    <w:rsid w:val="001776E6"/>
    <w:rsid w:val="001802C8"/>
    <w:rsid w:val="001805EC"/>
    <w:rsid w:val="00180A7B"/>
    <w:rsid w:val="001816A4"/>
    <w:rsid w:val="00182475"/>
    <w:rsid w:val="001824C9"/>
    <w:rsid w:val="00182724"/>
    <w:rsid w:val="00183C11"/>
    <w:rsid w:val="00183F58"/>
    <w:rsid w:val="00184330"/>
    <w:rsid w:val="00185528"/>
    <w:rsid w:val="00187AE1"/>
    <w:rsid w:val="00191A2A"/>
    <w:rsid w:val="00191C76"/>
    <w:rsid w:val="00194FE8"/>
    <w:rsid w:val="00196927"/>
    <w:rsid w:val="001969BF"/>
    <w:rsid w:val="001A1B0F"/>
    <w:rsid w:val="001A3722"/>
    <w:rsid w:val="001A5F82"/>
    <w:rsid w:val="001B0B8F"/>
    <w:rsid w:val="001B0C7D"/>
    <w:rsid w:val="001B0D69"/>
    <w:rsid w:val="001B182D"/>
    <w:rsid w:val="001B1E5B"/>
    <w:rsid w:val="001B4F85"/>
    <w:rsid w:val="001B5648"/>
    <w:rsid w:val="001B5AE1"/>
    <w:rsid w:val="001B62F7"/>
    <w:rsid w:val="001B6617"/>
    <w:rsid w:val="001B7DA0"/>
    <w:rsid w:val="001C1560"/>
    <w:rsid w:val="001C38EC"/>
    <w:rsid w:val="001C45A9"/>
    <w:rsid w:val="001C4D94"/>
    <w:rsid w:val="001C52A4"/>
    <w:rsid w:val="001C5FE1"/>
    <w:rsid w:val="001C63DA"/>
    <w:rsid w:val="001C7FCF"/>
    <w:rsid w:val="001D2F7F"/>
    <w:rsid w:val="001D41D8"/>
    <w:rsid w:val="001D6A41"/>
    <w:rsid w:val="001D7304"/>
    <w:rsid w:val="001E2281"/>
    <w:rsid w:val="001E3A51"/>
    <w:rsid w:val="001E4DC8"/>
    <w:rsid w:val="001E5548"/>
    <w:rsid w:val="001F2E6C"/>
    <w:rsid w:val="001F2EA6"/>
    <w:rsid w:val="001F3AB3"/>
    <w:rsid w:val="001F3F18"/>
    <w:rsid w:val="001F519F"/>
    <w:rsid w:val="001F6872"/>
    <w:rsid w:val="00201665"/>
    <w:rsid w:val="00207185"/>
    <w:rsid w:val="00210EDB"/>
    <w:rsid w:val="00211E32"/>
    <w:rsid w:val="002137D3"/>
    <w:rsid w:val="002143ED"/>
    <w:rsid w:val="00215321"/>
    <w:rsid w:val="0021542C"/>
    <w:rsid w:val="002165EE"/>
    <w:rsid w:val="00216C76"/>
    <w:rsid w:val="0022046A"/>
    <w:rsid w:val="00220BAF"/>
    <w:rsid w:val="002223F5"/>
    <w:rsid w:val="00222598"/>
    <w:rsid w:val="00222641"/>
    <w:rsid w:val="00222969"/>
    <w:rsid w:val="002230B4"/>
    <w:rsid w:val="00223334"/>
    <w:rsid w:val="00223D55"/>
    <w:rsid w:val="00223DED"/>
    <w:rsid w:val="00226911"/>
    <w:rsid w:val="00226FF8"/>
    <w:rsid w:val="00227362"/>
    <w:rsid w:val="00227CF0"/>
    <w:rsid w:val="002304D4"/>
    <w:rsid w:val="00230C97"/>
    <w:rsid w:val="00236EBC"/>
    <w:rsid w:val="002419F6"/>
    <w:rsid w:val="00243B0A"/>
    <w:rsid w:val="002449F9"/>
    <w:rsid w:val="00244DB6"/>
    <w:rsid w:val="002542C2"/>
    <w:rsid w:val="00256135"/>
    <w:rsid w:val="00256DCB"/>
    <w:rsid w:val="00257026"/>
    <w:rsid w:val="00261364"/>
    <w:rsid w:val="0026208E"/>
    <w:rsid w:val="002624F0"/>
    <w:rsid w:val="00263918"/>
    <w:rsid w:val="00263936"/>
    <w:rsid w:val="0026451A"/>
    <w:rsid w:val="002650F8"/>
    <w:rsid w:val="00265F81"/>
    <w:rsid w:val="00266E80"/>
    <w:rsid w:val="00267803"/>
    <w:rsid w:val="00267835"/>
    <w:rsid w:val="00267FD9"/>
    <w:rsid w:val="002700C9"/>
    <w:rsid w:val="00270BD0"/>
    <w:rsid w:val="002716F1"/>
    <w:rsid w:val="00274EEB"/>
    <w:rsid w:val="002803DF"/>
    <w:rsid w:val="0028055D"/>
    <w:rsid w:val="0028110B"/>
    <w:rsid w:val="002815A7"/>
    <w:rsid w:val="002818A5"/>
    <w:rsid w:val="00282B9B"/>
    <w:rsid w:val="002833C3"/>
    <w:rsid w:val="002846BE"/>
    <w:rsid w:val="00285305"/>
    <w:rsid w:val="00286921"/>
    <w:rsid w:val="00286CB8"/>
    <w:rsid w:val="002937A8"/>
    <w:rsid w:val="0029714E"/>
    <w:rsid w:val="00297E3C"/>
    <w:rsid w:val="002A0138"/>
    <w:rsid w:val="002A08DA"/>
    <w:rsid w:val="002A3ED2"/>
    <w:rsid w:val="002A430E"/>
    <w:rsid w:val="002A45F6"/>
    <w:rsid w:val="002A6179"/>
    <w:rsid w:val="002A72A1"/>
    <w:rsid w:val="002A782D"/>
    <w:rsid w:val="002B1E18"/>
    <w:rsid w:val="002B43F9"/>
    <w:rsid w:val="002B5761"/>
    <w:rsid w:val="002B685A"/>
    <w:rsid w:val="002C0F01"/>
    <w:rsid w:val="002C58B8"/>
    <w:rsid w:val="002D03E0"/>
    <w:rsid w:val="002D0B50"/>
    <w:rsid w:val="002D15F2"/>
    <w:rsid w:val="002D168F"/>
    <w:rsid w:val="002D1AA0"/>
    <w:rsid w:val="002D3015"/>
    <w:rsid w:val="002D3A33"/>
    <w:rsid w:val="002D3C33"/>
    <w:rsid w:val="002D3C6B"/>
    <w:rsid w:val="002D6843"/>
    <w:rsid w:val="002E0037"/>
    <w:rsid w:val="002E08A2"/>
    <w:rsid w:val="002E2989"/>
    <w:rsid w:val="002E2A98"/>
    <w:rsid w:val="002E66D5"/>
    <w:rsid w:val="002E73C5"/>
    <w:rsid w:val="002E7FCE"/>
    <w:rsid w:val="002F0463"/>
    <w:rsid w:val="002F0FB0"/>
    <w:rsid w:val="002F14EE"/>
    <w:rsid w:val="002F183F"/>
    <w:rsid w:val="002F24D2"/>
    <w:rsid w:val="002F2CE3"/>
    <w:rsid w:val="002F40EA"/>
    <w:rsid w:val="002F4650"/>
    <w:rsid w:val="002F63DF"/>
    <w:rsid w:val="002F6ECF"/>
    <w:rsid w:val="002F7112"/>
    <w:rsid w:val="003002D8"/>
    <w:rsid w:val="003018D7"/>
    <w:rsid w:val="00302845"/>
    <w:rsid w:val="00304F1D"/>
    <w:rsid w:val="00305761"/>
    <w:rsid w:val="003075E2"/>
    <w:rsid w:val="003120BA"/>
    <w:rsid w:val="0032004E"/>
    <w:rsid w:val="00323BA7"/>
    <w:rsid w:val="00323F4E"/>
    <w:rsid w:val="0032463F"/>
    <w:rsid w:val="00324E7B"/>
    <w:rsid w:val="00325182"/>
    <w:rsid w:val="00326599"/>
    <w:rsid w:val="00326F2F"/>
    <w:rsid w:val="003278F8"/>
    <w:rsid w:val="00331B90"/>
    <w:rsid w:val="0033338C"/>
    <w:rsid w:val="00333799"/>
    <w:rsid w:val="00333A68"/>
    <w:rsid w:val="00335667"/>
    <w:rsid w:val="003361DF"/>
    <w:rsid w:val="003401BD"/>
    <w:rsid w:val="00340AB2"/>
    <w:rsid w:val="00340CE6"/>
    <w:rsid w:val="00343837"/>
    <w:rsid w:val="00343D57"/>
    <w:rsid w:val="00344D5F"/>
    <w:rsid w:val="00345D86"/>
    <w:rsid w:val="00346F25"/>
    <w:rsid w:val="00350E35"/>
    <w:rsid w:val="00352091"/>
    <w:rsid w:val="003520C5"/>
    <w:rsid w:val="00353272"/>
    <w:rsid w:val="0035437E"/>
    <w:rsid w:val="00355442"/>
    <w:rsid w:val="00355710"/>
    <w:rsid w:val="00355B43"/>
    <w:rsid w:val="00356056"/>
    <w:rsid w:val="00357A29"/>
    <w:rsid w:val="00357B0B"/>
    <w:rsid w:val="00360D59"/>
    <w:rsid w:val="0036269E"/>
    <w:rsid w:val="00362DFD"/>
    <w:rsid w:val="0036572D"/>
    <w:rsid w:val="003659DF"/>
    <w:rsid w:val="0036654C"/>
    <w:rsid w:val="003671EB"/>
    <w:rsid w:val="003673A2"/>
    <w:rsid w:val="003710C3"/>
    <w:rsid w:val="00371452"/>
    <w:rsid w:val="00371730"/>
    <w:rsid w:val="0037252D"/>
    <w:rsid w:val="00373128"/>
    <w:rsid w:val="00375AB4"/>
    <w:rsid w:val="00375BB0"/>
    <w:rsid w:val="00375F33"/>
    <w:rsid w:val="00376328"/>
    <w:rsid w:val="00376670"/>
    <w:rsid w:val="00381315"/>
    <w:rsid w:val="00381DED"/>
    <w:rsid w:val="00384D3D"/>
    <w:rsid w:val="00384EE6"/>
    <w:rsid w:val="00387FA2"/>
    <w:rsid w:val="00387FA4"/>
    <w:rsid w:val="003909D4"/>
    <w:rsid w:val="003910A7"/>
    <w:rsid w:val="00391641"/>
    <w:rsid w:val="00392513"/>
    <w:rsid w:val="0039289A"/>
    <w:rsid w:val="00394763"/>
    <w:rsid w:val="00395D49"/>
    <w:rsid w:val="00396AE5"/>
    <w:rsid w:val="003A07D4"/>
    <w:rsid w:val="003A4AA9"/>
    <w:rsid w:val="003A51FC"/>
    <w:rsid w:val="003A699C"/>
    <w:rsid w:val="003A6BE0"/>
    <w:rsid w:val="003B0864"/>
    <w:rsid w:val="003B279A"/>
    <w:rsid w:val="003B59AA"/>
    <w:rsid w:val="003B683A"/>
    <w:rsid w:val="003B68C8"/>
    <w:rsid w:val="003C0842"/>
    <w:rsid w:val="003C0F08"/>
    <w:rsid w:val="003C2A91"/>
    <w:rsid w:val="003C2C25"/>
    <w:rsid w:val="003C3CC5"/>
    <w:rsid w:val="003C3D2B"/>
    <w:rsid w:val="003D2D72"/>
    <w:rsid w:val="003D49A6"/>
    <w:rsid w:val="003D4BDB"/>
    <w:rsid w:val="003D5685"/>
    <w:rsid w:val="003D5944"/>
    <w:rsid w:val="003D61DC"/>
    <w:rsid w:val="003E4150"/>
    <w:rsid w:val="003E4200"/>
    <w:rsid w:val="003F036C"/>
    <w:rsid w:val="003F116A"/>
    <w:rsid w:val="003F45DA"/>
    <w:rsid w:val="003F51D6"/>
    <w:rsid w:val="003F5733"/>
    <w:rsid w:val="003F5821"/>
    <w:rsid w:val="003F678C"/>
    <w:rsid w:val="004013F0"/>
    <w:rsid w:val="004027E3"/>
    <w:rsid w:val="004042ED"/>
    <w:rsid w:val="00405676"/>
    <w:rsid w:val="00406EDB"/>
    <w:rsid w:val="00406EF4"/>
    <w:rsid w:val="00407351"/>
    <w:rsid w:val="00407DF2"/>
    <w:rsid w:val="00407EE1"/>
    <w:rsid w:val="004101CF"/>
    <w:rsid w:val="00411EAD"/>
    <w:rsid w:val="00412317"/>
    <w:rsid w:val="00412F2F"/>
    <w:rsid w:val="004145AE"/>
    <w:rsid w:val="00415054"/>
    <w:rsid w:val="00415104"/>
    <w:rsid w:val="0041515B"/>
    <w:rsid w:val="00421074"/>
    <w:rsid w:val="00421573"/>
    <w:rsid w:val="00422251"/>
    <w:rsid w:val="00423483"/>
    <w:rsid w:val="004249E6"/>
    <w:rsid w:val="00427E70"/>
    <w:rsid w:val="00432C6C"/>
    <w:rsid w:val="00433EB1"/>
    <w:rsid w:val="004353A1"/>
    <w:rsid w:val="00435A26"/>
    <w:rsid w:val="004363C4"/>
    <w:rsid w:val="00437FD1"/>
    <w:rsid w:val="00441115"/>
    <w:rsid w:val="00441E91"/>
    <w:rsid w:val="004420FE"/>
    <w:rsid w:val="00442300"/>
    <w:rsid w:val="004430FE"/>
    <w:rsid w:val="00443174"/>
    <w:rsid w:val="004454AC"/>
    <w:rsid w:val="00445FE4"/>
    <w:rsid w:val="0044644C"/>
    <w:rsid w:val="00446F6D"/>
    <w:rsid w:val="004475E6"/>
    <w:rsid w:val="004502D2"/>
    <w:rsid w:val="00453516"/>
    <w:rsid w:val="00453927"/>
    <w:rsid w:val="00454DBC"/>
    <w:rsid w:val="004563F2"/>
    <w:rsid w:val="004647FF"/>
    <w:rsid w:val="00464B11"/>
    <w:rsid w:val="00464FC7"/>
    <w:rsid w:val="0046661A"/>
    <w:rsid w:val="004670A1"/>
    <w:rsid w:val="00471046"/>
    <w:rsid w:val="00472B58"/>
    <w:rsid w:val="00473AD7"/>
    <w:rsid w:val="00473D72"/>
    <w:rsid w:val="00475CEF"/>
    <w:rsid w:val="0048084C"/>
    <w:rsid w:val="00481AC9"/>
    <w:rsid w:val="00482FFA"/>
    <w:rsid w:val="00483557"/>
    <w:rsid w:val="0048641D"/>
    <w:rsid w:val="004905F8"/>
    <w:rsid w:val="00493013"/>
    <w:rsid w:val="00493B48"/>
    <w:rsid w:val="004948C2"/>
    <w:rsid w:val="0049506F"/>
    <w:rsid w:val="00495E27"/>
    <w:rsid w:val="00496911"/>
    <w:rsid w:val="004A02E5"/>
    <w:rsid w:val="004A34F2"/>
    <w:rsid w:val="004A4177"/>
    <w:rsid w:val="004A557A"/>
    <w:rsid w:val="004A5A50"/>
    <w:rsid w:val="004A6B5C"/>
    <w:rsid w:val="004B073C"/>
    <w:rsid w:val="004B0F74"/>
    <w:rsid w:val="004B2E2A"/>
    <w:rsid w:val="004B2FBC"/>
    <w:rsid w:val="004B782B"/>
    <w:rsid w:val="004C0600"/>
    <w:rsid w:val="004C0759"/>
    <w:rsid w:val="004C1326"/>
    <w:rsid w:val="004C145D"/>
    <w:rsid w:val="004C3056"/>
    <w:rsid w:val="004D27D2"/>
    <w:rsid w:val="004D3BE9"/>
    <w:rsid w:val="004D3FC8"/>
    <w:rsid w:val="004D4166"/>
    <w:rsid w:val="004D45B1"/>
    <w:rsid w:val="004D5FBC"/>
    <w:rsid w:val="004D7C6D"/>
    <w:rsid w:val="004E0896"/>
    <w:rsid w:val="004E12CD"/>
    <w:rsid w:val="004E1856"/>
    <w:rsid w:val="004E1EB3"/>
    <w:rsid w:val="004E3FCA"/>
    <w:rsid w:val="004F1E4E"/>
    <w:rsid w:val="004F1F62"/>
    <w:rsid w:val="004F24E8"/>
    <w:rsid w:val="004F2CAB"/>
    <w:rsid w:val="004F33DD"/>
    <w:rsid w:val="004F3BA0"/>
    <w:rsid w:val="004F3EC6"/>
    <w:rsid w:val="004F4EA0"/>
    <w:rsid w:val="004F5956"/>
    <w:rsid w:val="004F6E41"/>
    <w:rsid w:val="004F7679"/>
    <w:rsid w:val="004F7E81"/>
    <w:rsid w:val="00501CBB"/>
    <w:rsid w:val="005031E8"/>
    <w:rsid w:val="0050414F"/>
    <w:rsid w:val="0050662C"/>
    <w:rsid w:val="00510192"/>
    <w:rsid w:val="00510225"/>
    <w:rsid w:val="0051025D"/>
    <w:rsid w:val="00510265"/>
    <w:rsid w:val="005129F4"/>
    <w:rsid w:val="00515934"/>
    <w:rsid w:val="00515BE3"/>
    <w:rsid w:val="0051712E"/>
    <w:rsid w:val="005178BA"/>
    <w:rsid w:val="0052071B"/>
    <w:rsid w:val="00523A21"/>
    <w:rsid w:val="005241CD"/>
    <w:rsid w:val="005241DB"/>
    <w:rsid w:val="00524E8C"/>
    <w:rsid w:val="00525533"/>
    <w:rsid w:val="005258EA"/>
    <w:rsid w:val="00525EA4"/>
    <w:rsid w:val="00525FC3"/>
    <w:rsid w:val="00526DB8"/>
    <w:rsid w:val="00530383"/>
    <w:rsid w:val="005311D9"/>
    <w:rsid w:val="00531846"/>
    <w:rsid w:val="00532028"/>
    <w:rsid w:val="005350C0"/>
    <w:rsid w:val="005359F9"/>
    <w:rsid w:val="00535C12"/>
    <w:rsid w:val="005404EB"/>
    <w:rsid w:val="00542A3C"/>
    <w:rsid w:val="00543CEF"/>
    <w:rsid w:val="00544170"/>
    <w:rsid w:val="00544861"/>
    <w:rsid w:val="0054630C"/>
    <w:rsid w:val="00546B83"/>
    <w:rsid w:val="00551AE5"/>
    <w:rsid w:val="00552EAE"/>
    <w:rsid w:val="005576F6"/>
    <w:rsid w:val="005619BA"/>
    <w:rsid w:val="00562561"/>
    <w:rsid w:val="005638D8"/>
    <w:rsid w:val="00563EA5"/>
    <w:rsid w:val="00564075"/>
    <w:rsid w:val="005666AC"/>
    <w:rsid w:val="0057110E"/>
    <w:rsid w:val="0057124C"/>
    <w:rsid w:val="005713C2"/>
    <w:rsid w:val="005716F1"/>
    <w:rsid w:val="005720D2"/>
    <w:rsid w:val="00572E84"/>
    <w:rsid w:val="005804AB"/>
    <w:rsid w:val="00581472"/>
    <w:rsid w:val="0058195C"/>
    <w:rsid w:val="00582193"/>
    <w:rsid w:val="00583AE6"/>
    <w:rsid w:val="00585FDB"/>
    <w:rsid w:val="00586326"/>
    <w:rsid w:val="00586756"/>
    <w:rsid w:val="00592DB0"/>
    <w:rsid w:val="00592E13"/>
    <w:rsid w:val="00596F7D"/>
    <w:rsid w:val="005A13AA"/>
    <w:rsid w:val="005A479A"/>
    <w:rsid w:val="005A4B0A"/>
    <w:rsid w:val="005A4F9F"/>
    <w:rsid w:val="005A6835"/>
    <w:rsid w:val="005B0A2F"/>
    <w:rsid w:val="005B1ACC"/>
    <w:rsid w:val="005B2BDB"/>
    <w:rsid w:val="005B301D"/>
    <w:rsid w:val="005B3EE9"/>
    <w:rsid w:val="005B4F84"/>
    <w:rsid w:val="005B591B"/>
    <w:rsid w:val="005C2CA4"/>
    <w:rsid w:val="005C39B8"/>
    <w:rsid w:val="005C5C66"/>
    <w:rsid w:val="005C68CF"/>
    <w:rsid w:val="005C7DC9"/>
    <w:rsid w:val="005D22DD"/>
    <w:rsid w:val="005D31AE"/>
    <w:rsid w:val="005D3484"/>
    <w:rsid w:val="005D555B"/>
    <w:rsid w:val="005D5A05"/>
    <w:rsid w:val="005D62A5"/>
    <w:rsid w:val="005E04B0"/>
    <w:rsid w:val="005E2885"/>
    <w:rsid w:val="005E4000"/>
    <w:rsid w:val="005F0F40"/>
    <w:rsid w:val="005F26A0"/>
    <w:rsid w:val="005F2E01"/>
    <w:rsid w:val="005F5A23"/>
    <w:rsid w:val="005F6670"/>
    <w:rsid w:val="00600948"/>
    <w:rsid w:val="0060211B"/>
    <w:rsid w:val="006022A0"/>
    <w:rsid w:val="00602422"/>
    <w:rsid w:val="006028EF"/>
    <w:rsid w:val="00603CCC"/>
    <w:rsid w:val="00604897"/>
    <w:rsid w:val="00604973"/>
    <w:rsid w:val="00605733"/>
    <w:rsid w:val="00605EFC"/>
    <w:rsid w:val="006067DC"/>
    <w:rsid w:val="00607FA2"/>
    <w:rsid w:val="00607FE1"/>
    <w:rsid w:val="006115C6"/>
    <w:rsid w:val="00611A6D"/>
    <w:rsid w:val="00612E69"/>
    <w:rsid w:val="006135DF"/>
    <w:rsid w:val="00613C9A"/>
    <w:rsid w:val="00613E04"/>
    <w:rsid w:val="006147D3"/>
    <w:rsid w:val="0061582A"/>
    <w:rsid w:val="006166E5"/>
    <w:rsid w:val="006179C8"/>
    <w:rsid w:val="00621C52"/>
    <w:rsid w:val="0062241F"/>
    <w:rsid w:val="006229CA"/>
    <w:rsid w:val="006233D4"/>
    <w:rsid w:val="006246F6"/>
    <w:rsid w:val="00624A73"/>
    <w:rsid w:val="006257B1"/>
    <w:rsid w:val="00625EA1"/>
    <w:rsid w:val="00626C42"/>
    <w:rsid w:val="00627924"/>
    <w:rsid w:val="00630CE6"/>
    <w:rsid w:val="00630D7B"/>
    <w:rsid w:val="00632019"/>
    <w:rsid w:val="00633EAD"/>
    <w:rsid w:val="00634BC4"/>
    <w:rsid w:val="006351A0"/>
    <w:rsid w:val="00635FA3"/>
    <w:rsid w:val="00636B5F"/>
    <w:rsid w:val="00637291"/>
    <w:rsid w:val="0064028A"/>
    <w:rsid w:val="006410F9"/>
    <w:rsid w:val="006416EB"/>
    <w:rsid w:val="00641D8C"/>
    <w:rsid w:val="006421E4"/>
    <w:rsid w:val="006428ED"/>
    <w:rsid w:val="00643503"/>
    <w:rsid w:val="00643C40"/>
    <w:rsid w:val="00645437"/>
    <w:rsid w:val="00645970"/>
    <w:rsid w:val="00645BE7"/>
    <w:rsid w:val="00650561"/>
    <w:rsid w:val="006506BF"/>
    <w:rsid w:val="006514F0"/>
    <w:rsid w:val="00654138"/>
    <w:rsid w:val="006611EC"/>
    <w:rsid w:val="006619A1"/>
    <w:rsid w:val="00665375"/>
    <w:rsid w:val="00665A0F"/>
    <w:rsid w:val="00666A33"/>
    <w:rsid w:val="00667053"/>
    <w:rsid w:val="00667181"/>
    <w:rsid w:val="006701BA"/>
    <w:rsid w:val="006703C3"/>
    <w:rsid w:val="0067173A"/>
    <w:rsid w:val="00671EF6"/>
    <w:rsid w:val="00673FB1"/>
    <w:rsid w:val="00674E07"/>
    <w:rsid w:val="00676A31"/>
    <w:rsid w:val="00676E6A"/>
    <w:rsid w:val="006775A7"/>
    <w:rsid w:val="006776A5"/>
    <w:rsid w:val="0068058D"/>
    <w:rsid w:val="006829D1"/>
    <w:rsid w:val="00684075"/>
    <w:rsid w:val="00692774"/>
    <w:rsid w:val="00692B53"/>
    <w:rsid w:val="00693F2E"/>
    <w:rsid w:val="00694DDC"/>
    <w:rsid w:val="006A01A7"/>
    <w:rsid w:val="006A16D4"/>
    <w:rsid w:val="006A3596"/>
    <w:rsid w:val="006A4C6C"/>
    <w:rsid w:val="006A6083"/>
    <w:rsid w:val="006B0418"/>
    <w:rsid w:val="006B1F72"/>
    <w:rsid w:val="006B2985"/>
    <w:rsid w:val="006B355B"/>
    <w:rsid w:val="006B38E1"/>
    <w:rsid w:val="006B3B3E"/>
    <w:rsid w:val="006B3B78"/>
    <w:rsid w:val="006B5678"/>
    <w:rsid w:val="006B5A25"/>
    <w:rsid w:val="006B5EA4"/>
    <w:rsid w:val="006B5F49"/>
    <w:rsid w:val="006B650F"/>
    <w:rsid w:val="006C088D"/>
    <w:rsid w:val="006C1A14"/>
    <w:rsid w:val="006C38F8"/>
    <w:rsid w:val="006C493E"/>
    <w:rsid w:val="006C50F6"/>
    <w:rsid w:val="006D000D"/>
    <w:rsid w:val="006D0C89"/>
    <w:rsid w:val="006D20AF"/>
    <w:rsid w:val="006D2E83"/>
    <w:rsid w:val="006D2F94"/>
    <w:rsid w:val="006D44B9"/>
    <w:rsid w:val="006D70A7"/>
    <w:rsid w:val="006D72E8"/>
    <w:rsid w:val="006E4D3F"/>
    <w:rsid w:val="006E694E"/>
    <w:rsid w:val="006E6BA2"/>
    <w:rsid w:val="006E7702"/>
    <w:rsid w:val="006F0BA9"/>
    <w:rsid w:val="006F0CDD"/>
    <w:rsid w:val="006F1C21"/>
    <w:rsid w:val="006F389B"/>
    <w:rsid w:val="006F3B08"/>
    <w:rsid w:val="006F45A2"/>
    <w:rsid w:val="006F5F2F"/>
    <w:rsid w:val="006F681A"/>
    <w:rsid w:val="00701E19"/>
    <w:rsid w:val="00703406"/>
    <w:rsid w:val="00703635"/>
    <w:rsid w:val="00704673"/>
    <w:rsid w:val="00706911"/>
    <w:rsid w:val="00707BE7"/>
    <w:rsid w:val="00707C8A"/>
    <w:rsid w:val="007100CB"/>
    <w:rsid w:val="007111BC"/>
    <w:rsid w:val="00712D65"/>
    <w:rsid w:val="007159BC"/>
    <w:rsid w:val="0071627C"/>
    <w:rsid w:val="007163C1"/>
    <w:rsid w:val="007168B8"/>
    <w:rsid w:val="00716EBB"/>
    <w:rsid w:val="00717F7B"/>
    <w:rsid w:val="0072217D"/>
    <w:rsid w:val="0072625C"/>
    <w:rsid w:val="00726C50"/>
    <w:rsid w:val="0072764C"/>
    <w:rsid w:val="00727F2E"/>
    <w:rsid w:val="00730DC8"/>
    <w:rsid w:val="0073179F"/>
    <w:rsid w:val="00735279"/>
    <w:rsid w:val="007355EE"/>
    <w:rsid w:val="00735C61"/>
    <w:rsid w:val="00740728"/>
    <w:rsid w:val="00740853"/>
    <w:rsid w:val="00740C26"/>
    <w:rsid w:val="007424E4"/>
    <w:rsid w:val="0074261B"/>
    <w:rsid w:val="00742944"/>
    <w:rsid w:val="007460B4"/>
    <w:rsid w:val="007464A4"/>
    <w:rsid w:val="007525E9"/>
    <w:rsid w:val="007525F0"/>
    <w:rsid w:val="00752D80"/>
    <w:rsid w:val="00754243"/>
    <w:rsid w:val="007564A1"/>
    <w:rsid w:val="00760540"/>
    <w:rsid w:val="00760BCF"/>
    <w:rsid w:val="00761755"/>
    <w:rsid w:val="00761BEA"/>
    <w:rsid w:val="0076214F"/>
    <w:rsid w:val="00762B17"/>
    <w:rsid w:val="007635E4"/>
    <w:rsid w:val="00764353"/>
    <w:rsid w:val="007663A2"/>
    <w:rsid w:val="00767208"/>
    <w:rsid w:val="0076785F"/>
    <w:rsid w:val="00772177"/>
    <w:rsid w:val="00772442"/>
    <w:rsid w:val="007735BF"/>
    <w:rsid w:val="007751C0"/>
    <w:rsid w:val="007808AD"/>
    <w:rsid w:val="00783020"/>
    <w:rsid w:val="00783DB8"/>
    <w:rsid w:val="0078492D"/>
    <w:rsid w:val="00784C5D"/>
    <w:rsid w:val="00784DD8"/>
    <w:rsid w:val="007858BE"/>
    <w:rsid w:val="007870E3"/>
    <w:rsid w:val="00791E0A"/>
    <w:rsid w:val="00792A92"/>
    <w:rsid w:val="007936D8"/>
    <w:rsid w:val="00793CDB"/>
    <w:rsid w:val="0079606D"/>
    <w:rsid w:val="00796E22"/>
    <w:rsid w:val="007971C4"/>
    <w:rsid w:val="00797880"/>
    <w:rsid w:val="007A4915"/>
    <w:rsid w:val="007A4B38"/>
    <w:rsid w:val="007A5053"/>
    <w:rsid w:val="007A6164"/>
    <w:rsid w:val="007A6406"/>
    <w:rsid w:val="007B0734"/>
    <w:rsid w:val="007B10B1"/>
    <w:rsid w:val="007B2323"/>
    <w:rsid w:val="007B3C0E"/>
    <w:rsid w:val="007B3ED7"/>
    <w:rsid w:val="007B40B5"/>
    <w:rsid w:val="007B4C8B"/>
    <w:rsid w:val="007B516D"/>
    <w:rsid w:val="007B79F7"/>
    <w:rsid w:val="007B7A96"/>
    <w:rsid w:val="007B7C28"/>
    <w:rsid w:val="007C210C"/>
    <w:rsid w:val="007C2A32"/>
    <w:rsid w:val="007C3524"/>
    <w:rsid w:val="007C38FD"/>
    <w:rsid w:val="007C4C2B"/>
    <w:rsid w:val="007C5B01"/>
    <w:rsid w:val="007C6662"/>
    <w:rsid w:val="007D50F7"/>
    <w:rsid w:val="007D5310"/>
    <w:rsid w:val="007D57A1"/>
    <w:rsid w:val="007D5C59"/>
    <w:rsid w:val="007D60EA"/>
    <w:rsid w:val="007D62F8"/>
    <w:rsid w:val="007D6696"/>
    <w:rsid w:val="007E0CFA"/>
    <w:rsid w:val="007E5E24"/>
    <w:rsid w:val="007E6B51"/>
    <w:rsid w:val="007F277B"/>
    <w:rsid w:val="007F283B"/>
    <w:rsid w:val="007F2B74"/>
    <w:rsid w:val="007F79D9"/>
    <w:rsid w:val="008000BE"/>
    <w:rsid w:val="008005DF"/>
    <w:rsid w:val="008027FF"/>
    <w:rsid w:val="00804A8B"/>
    <w:rsid w:val="00804E47"/>
    <w:rsid w:val="00805D7E"/>
    <w:rsid w:val="00811386"/>
    <w:rsid w:val="00815E4F"/>
    <w:rsid w:val="008200F3"/>
    <w:rsid w:val="0082103A"/>
    <w:rsid w:val="008219C2"/>
    <w:rsid w:val="0082245B"/>
    <w:rsid w:val="00823639"/>
    <w:rsid w:val="00824A79"/>
    <w:rsid w:val="00825D47"/>
    <w:rsid w:val="00830259"/>
    <w:rsid w:val="008305EA"/>
    <w:rsid w:val="008307F1"/>
    <w:rsid w:val="00831430"/>
    <w:rsid w:val="008315C7"/>
    <w:rsid w:val="00831BA4"/>
    <w:rsid w:val="00832DBB"/>
    <w:rsid w:val="0083489E"/>
    <w:rsid w:val="00834F29"/>
    <w:rsid w:val="00835286"/>
    <w:rsid w:val="00836563"/>
    <w:rsid w:val="00837B33"/>
    <w:rsid w:val="00841B97"/>
    <w:rsid w:val="0084208C"/>
    <w:rsid w:val="00843273"/>
    <w:rsid w:val="00843F8D"/>
    <w:rsid w:val="008443B9"/>
    <w:rsid w:val="0084579B"/>
    <w:rsid w:val="00845AA4"/>
    <w:rsid w:val="00846795"/>
    <w:rsid w:val="00847EE1"/>
    <w:rsid w:val="0085100D"/>
    <w:rsid w:val="00852098"/>
    <w:rsid w:val="00852E3D"/>
    <w:rsid w:val="00854A88"/>
    <w:rsid w:val="00854FC7"/>
    <w:rsid w:val="00857638"/>
    <w:rsid w:val="00857F23"/>
    <w:rsid w:val="008653F4"/>
    <w:rsid w:val="00866BCF"/>
    <w:rsid w:val="00866E7B"/>
    <w:rsid w:val="0086791D"/>
    <w:rsid w:val="00867A2C"/>
    <w:rsid w:val="00870D6D"/>
    <w:rsid w:val="00874310"/>
    <w:rsid w:val="00874558"/>
    <w:rsid w:val="00876716"/>
    <w:rsid w:val="00877F4A"/>
    <w:rsid w:val="00880E62"/>
    <w:rsid w:val="00881C80"/>
    <w:rsid w:val="0088388F"/>
    <w:rsid w:val="0088681F"/>
    <w:rsid w:val="008903D5"/>
    <w:rsid w:val="008906AB"/>
    <w:rsid w:val="00892377"/>
    <w:rsid w:val="008932AC"/>
    <w:rsid w:val="008943A6"/>
    <w:rsid w:val="00895B40"/>
    <w:rsid w:val="00895CF5"/>
    <w:rsid w:val="00896E76"/>
    <w:rsid w:val="00897664"/>
    <w:rsid w:val="00897C4A"/>
    <w:rsid w:val="008A3660"/>
    <w:rsid w:val="008A37EF"/>
    <w:rsid w:val="008A404A"/>
    <w:rsid w:val="008A539F"/>
    <w:rsid w:val="008A5A2E"/>
    <w:rsid w:val="008B047B"/>
    <w:rsid w:val="008B0657"/>
    <w:rsid w:val="008B08A6"/>
    <w:rsid w:val="008B0A04"/>
    <w:rsid w:val="008B19EB"/>
    <w:rsid w:val="008B3497"/>
    <w:rsid w:val="008B3B11"/>
    <w:rsid w:val="008B40AB"/>
    <w:rsid w:val="008B4485"/>
    <w:rsid w:val="008B4F68"/>
    <w:rsid w:val="008B7C4C"/>
    <w:rsid w:val="008C03BF"/>
    <w:rsid w:val="008C0407"/>
    <w:rsid w:val="008C0C4D"/>
    <w:rsid w:val="008C1924"/>
    <w:rsid w:val="008C22AA"/>
    <w:rsid w:val="008C4413"/>
    <w:rsid w:val="008C4E5C"/>
    <w:rsid w:val="008C50FB"/>
    <w:rsid w:val="008C5230"/>
    <w:rsid w:val="008C55B0"/>
    <w:rsid w:val="008C69CC"/>
    <w:rsid w:val="008C6E66"/>
    <w:rsid w:val="008C7038"/>
    <w:rsid w:val="008CE39C"/>
    <w:rsid w:val="008D01EA"/>
    <w:rsid w:val="008D18C2"/>
    <w:rsid w:val="008D217A"/>
    <w:rsid w:val="008D37A2"/>
    <w:rsid w:val="008D453D"/>
    <w:rsid w:val="008D750E"/>
    <w:rsid w:val="008E038E"/>
    <w:rsid w:val="008E1081"/>
    <w:rsid w:val="008E11F1"/>
    <w:rsid w:val="008E1C94"/>
    <w:rsid w:val="008E3D53"/>
    <w:rsid w:val="008E59AD"/>
    <w:rsid w:val="008F0476"/>
    <w:rsid w:val="008F64D5"/>
    <w:rsid w:val="008F6D4C"/>
    <w:rsid w:val="008F7346"/>
    <w:rsid w:val="008F7472"/>
    <w:rsid w:val="008F781E"/>
    <w:rsid w:val="00900EA4"/>
    <w:rsid w:val="009011DE"/>
    <w:rsid w:val="00901CC2"/>
    <w:rsid w:val="00901DE5"/>
    <w:rsid w:val="00903044"/>
    <w:rsid w:val="00904887"/>
    <w:rsid w:val="009066E1"/>
    <w:rsid w:val="009077E2"/>
    <w:rsid w:val="00911137"/>
    <w:rsid w:val="0091114B"/>
    <w:rsid w:val="00911811"/>
    <w:rsid w:val="00913236"/>
    <w:rsid w:val="009133FD"/>
    <w:rsid w:val="00914433"/>
    <w:rsid w:val="0091628B"/>
    <w:rsid w:val="00916DDD"/>
    <w:rsid w:val="00916F7A"/>
    <w:rsid w:val="00921762"/>
    <w:rsid w:val="0092279A"/>
    <w:rsid w:val="009229E6"/>
    <w:rsid w:val="00923F23"/>
    <w:rsid w:val="00924636"/>
    <w:rsid w:val="00926245"/>
    <w:rsid w:val="00926B67"/>
    <w:rsid w:val="00927358"/>
    <w:rsid w:val="00927422"/>
    <w:rsid w:val="00927FC5"/>
    <w:rsid w:val="0093142C"/>
    <w:rsid w:val="00933A89"/>
    <w:rsid w:val="00936986"/>
    <w:rsid w:val="00941DF6"/>
    <w:rsid w:val="00942D12"/>
    <w:rsid w:val="0094460A"/>
    <w:rsid w:val="00944CEA"/>
    <w:rsid w:val="00945AAD"/>
    <w:rsid w:val="00946990"/>
    <w:rsid w:val="00947BFA"/>
    <w:rsid w:val="00951044"/>
    <w:rsid w:val="00952137"/>
    <w:rsid w:val="00955671"/>
    <w:rsid w:val="0095651F"/>
    <w:rsid w:val="009565E1"/>
    <w:rsid w:val="00960210"/>
    <w:rsid w:val="00960A87"/>
    <w:rsid w:val="00962A04"/>
    <w:rsid w:val="009630C1"/>
    <w:rsid w:val="009641E9"/>
    <w:rsid w:val="0096604C"/>
    <w:rsid w:val="00966239"/>
    <w:rsid w:val="009677DB"/>
    <w:rsid w:val="0096783E"/>
    <w:rsid w:val="009706C2"/>
    <w:rsid w:val="00971F4E"/>
    <w:rsid w:val="00972C12"/>
    <w:rsid w:val="00974956"/>
    <w:rsid w:val="00975D5F"/>
    <w:rsid w:val="009774A8"/>
    <w:rsid w:val="009806F8"/>
    <w:rsid w:val="00982524"/>
    <w:rsid w:val="009860A7"/>
    <w:rsid w:val="00986DFB"/>
    <w:rsid w:val="009871EF"/>
    <w:rsid w:val="00990720"/>
    <w:rsid w:val="009923E7"/>
    <w:rsid w:val="00993556"/>
    <w:rsid w:val="009935D8"/>
    <w:rsid w:val="00993D42"/>
    <w:rsid w:val="00995F6A"/>
    <w:rsid w:val="009963AE"/>
    <w:rsid w:val="009972EA"/>
    <w:rsid w:val="009975DA"/>
    <w:rsid w:val="00997B30"/>
    <w:rsid w:val="009A0BAE"/>
    <w:rsid w:val="009A1040"/>
    <w:rsid w:val="009A1866"/>
    <w:rsid w:val="009A27A0"/>
    <w:rsid w:val="009A28E3"/>
    <w:rsid w:val="009A31FA"/>
    <w:rsid w:val="009A46C5"/>
    <w:rsid w:val="009A4732"/>
    <w:rsid w:val="009B28A4"/>
    <w:rsid w:val="009B31FE"/>
    <w:rsid w:val="009B3F5F"/>
    <w:rsid w:val="009B5A85"/>
    <w:rsid w:val="009B5F24"/>
    <w:rsid w:val="009B618F"/>
    <w:rsid w:val="009B65EC"/>
    <w:rsid w:val="009B74CA"/>
    <w:rsid w:val="009C0D88"/>
    <w:rsid w:val="009C1358"/>
    <w:rsid w:val="009C35E8"/>
    <w:rsid w:val="009C67F3"/>
    <w:rsid w:val="009D0076"/>
    <w:rsid w:val="009D03AB"/>
    <w:rsid w:val="009D15AC"/>
    <w:rsid w:val="009D3984"/>
    <w:rsid w:val="009D451D"/>
    <w:rsid w:val="009D4737"/>
    <w:rsid w:val="009D5F9A"/>
    <w:rsid w:val="009D7421"/>
    <w:rsid w:val="009D74AC"/>
    <w:rsid w:val="009D7EAB"/>
    <w:rsid w:val="009E1A5C"/>
    <w:rsid w:val="009E31BC"/>
    <w:rsid w:val="009E4C6D"/>
    <w:rsid w:val="009E55D4"/>
    <w:rsid w:val="009E7106"/>
    <w:rsid w:val="009F0A22"/>
    <w:rsid w:val="009F1164"/>
    <w:rsid w:val="009F3F74"/>
    <w:rsid w:val="009F7F32"/>
    <w:rsid w:val="009F7F8F"/>
    <w:rsid w:val="00A0274E"/>
    <w:rsid w:val="00A03017"/>
    <w:rsid w:val="00A03597"/>
    <w:rsid w:val="00A0420D"/>
    <w:rsid w:val="00A043B8"/>
    <w:rsid w:val="00A05108"/>
    <w:rsid w:val="00A06908"/>
    <w:rsid w:val="00A06CFB"/>
    <w:rsid w:val="00A07A0B"/>
    <w:rsid w:val="00A07C49"/>
    <w:rsid w:val="00A07C64"/>
    <w:rsid w:val="00A110C0"/>
    <w:rsid w:val="00A136B3"/>
    <w:rsid w:val="00A137B8"/>
    <w:rsid w:val="00A15B00"/>
    <w:rsid w:val="00A15D63"/>
    <w:rsid w:val="00A15E2F"/>
    <w:rsid w:val="00A20E78"/>
    <w:rsid w:val="00A20E7E"/>
    <w:rsid w:val="00A23893"/>
    <w:rsid w:val="00A24E29"/>
    <w:rsid w:val="00A25EA6"/>
    <w:rsid w:val="00A26A11"/>
    <w:rsid w:val="00A27145"/>
    <w:rsid w:val="00A30094"/>
    <w:rsid w:val="00A30693"/>
    <w:rsid w:val="00A32982"/>
    <w:rsid w:val="00A331C9"/>
    <w:rsid w:val="00A34538"/>
    <w:rsid w:val="00A35E61"/>
    <w:rsid w:val="00A3689F"/>
    <w:rsid w:val="00A405AD"/>
    <w:rsid w:val="00A40FA4"/>
    <w:rsid w:val="00A42EAF"/>
    <w:rsid w:val="00A433EB"/>
    <w:rsid w:val="00A44B82"/>
    <w:rsid w:val="00A460E5"/>
    <w:rsid w:val="00A5119B"/>
    <w:rsid w:val="00A54D85"/>
    <w:rsid w:val="00A54DDE"/>
    <w:rsid w:val="00A550BF"/>
    <w:rsid w:val="00A553FE"/>
    <w:rsid w:val="00A55485"/>
    <w:rsid w:val="00A5578C"/>
    <w:rsid w:val="00A57F82"/>
    <w:rsid w:val="00A60084"/>
    <w:rsid w:val="00A6093F"/>
    <w:rsid w:val="00A611A0"/>
    <w:rsid w:val="00A621FA"/>
    <w:rsid w:val="00A671D9"/>
    <w:rsid w:val="00A67D3D"/>
    <w:rsid w:val="00A70069"/>
    <w:rsid w:val="00A702B6"/>
    <w:rsid w:val="00A711A2"/>
    <w:rsid w:val="00A764C5"/>
    <w:rsid w:val="00A81025"/>
    <w:rsid w:val="00A84460"/>
    <w:rsid w:val="00A8507F"/>
    <w:rsid w:val="00A85B57"/>
    <w:rsid w:val="00A86A6E"/>
    <w:rsid w:val="00A878D8"/>
    <w:rsid w:val="00A905F9"/>
    <w:rsid w:val="00A92075"/>
    <w:rsid w:val="00A92432"/>
    <w:rsid w:val="00A92E21"/>
    <w:rsid w:val="00A947A5"/>
    <w:rsid w:val="00A954F3"/>
    <w:rsid w:val="00A95BED"/>
    <w:rsid w:val="00A96792"/>
    <w:rsid w:val="00A97227"/>
    <w:rsid w:val="00A97F0C"/>
    <w:rsid w:val="00AA2040"/>
    <w:rsid w:val="00AA3B46"/>
    <w:rsid w:val="00AA43A3"/>
    <w:rsid w:val="00AA49F6"/>
    <w:rsid w:val="00AA5227"/>
    <w:rsid w:val="00AA6DFF"/>
    <w:rsid w:val="00AB0667"/>
    <w:rsid w:val="00AB072A"/>
    <w:rsid w:val="00AB17A8"/>
    <w:rsid w:val="00AB60CA"/>
    <w:rsid w:val="00AB6B81"/>
    <w:rsid w:val="00AB6FED"/>
    <w:rsid w:val="00AB7B1D"/>
    <w:rsid w:val="00AC4769"/>
    <w:rsid w:val="00AC594D"/>
    <w:rsid w:val="00AC6F69"/>
    <w:rsid w:val="00AC7FD4"/>
    <w:rsid w:val="00AD01DE"/>
    <w:rsid w:val="00AD3792"/>
    <w:rsid w:val="00AD3911"/>
    <w:rsid w:val="00AD3973"/>
    <w:rsid w:val="00AD40C8"/>
    <w:rsid w:val="00AD4CD1"/>
    <w:rsid w:val="00AD4E0D"/>
    <w:rsid w:val="00AD630F"/>
    <w:rsid w:val="00AD71F3"/>
    <w:rsid w:val="00AE1CAC"/>
    <w:rsid w:val="00AE6D43"/>
    <w:rsid w:val="00AE70C1"/>
    <w:rsid w:val="00AE71E8"/>
    <w:rsid w:val="00AE7997"/>
    <w:rsid w:val="00AF1235"/>
    <w:rsid w:val="00AF383E"/>
    <w:rsid w:val="00AF3FA7"/>
    <w:rsid w:val="00AF4887"/>
    <w:rsid w:val="00AF4993"/>
    <w:rsid w:val="00AF5F81"/>
    <w:rsid w:val="00AF6F76"/>
    <w:rsid w:val="00AF79F6"/>
    <w:rsid w:val="00B002E7"/>
    <w:rsid w:val="00B006EE"/>
    <w:rsid w:val="00B00950"/>
    <w:rsid w:val="00B013FE"/>
    <w:rsid w:val="00B01972"/>
    <w:rsid w:val="00B0224D"/>
    <w:rsid w:val="00B02C8B"/>
    <w:rsid w:val="00B02EF8"/>
    <w:rsid w:val="00B03A6B"/>
    <w:rsid w:val="00B041C5"/>
    <w:rsid w:val="00B04AEF"/>
    <w:rsid w:val="00B059A8"/>
    <w:rsid w:val="00B077D7"/>
    <w:rsid w:val="00B102DA"/>
    <w:rsid w:val="00B10334"/>
    <w:rsid w:val="00B23BE3"/>
    <w:rsid w:val="00B23F56"/>
    <w:rsid w:val="00B24A0C"/>
    <w:rsid w:val="00B30D41"/>
    <w:rsid w:val="00B31443"/>
    <w:rsid w:val="00B31C73"/>
    <w:rsid w:val="00B3282C"/>
    <w:rsid w:val="00B34D96"/>
    <w:rsid w:val="00B35372"/>
    <w:rsid w:val="00B35B46"/>
    <w:rsid w:val="00B36478"/>
    <w:rsid w:val="00B4056B"/>
    <w:rsid w:val="00B408F6"/>
    <w:rsid w:val="00B41D60"/>
    <w:rsid w:val="00B42D07"/>
    <w:rsid w:val="00B43844"/>
    <w:rsid w:val="00B43966"/>
    <w:rsid w:val="00B442CC"/>
    <w:rsid w:val="00B44913"/>
    <w:rsid w:val="00B4610F"/>
    <w:rsid w:val="00B4714A"/>
    <w:rsid w:val="00B5202D"/>
    <w:rsid w:val="00B5291D"/>
    <w:rsid w:val="00B548C9"/>
    <w:rsid w:val="00B549E2"/>
    <w:rsid w:val="00B560B6"/>
    <w:rsid w:val="00B60768"/>
    <w:rsid w:val="00B62E0E"/>
    <w:rsid w:val="00B63054"/>
    <w:rsid w:val="00B64091"/>
    <w:rsid w:val="00B659B5"/>
    <w:rsid w:val="00B66961"/>
    <w:rsid w:val="00B671BC"/>
    <w:rsid w:val="00B709D8"/>
    <w:rsid w:val="00B70E76"/>
    <w:rsid w:val="00B71892"/>
    <w:rsid w:val="00B72350"/>
    <w:rsid w:val="00B72375"/>
    <w:rsid w:val="00B73F91"/>
    <w:rsid w:val="00B77550"/>
    <w:rsid w:val="00B80069"/>
    <w:rsid w:val="00B81267"/>
    <w:rsid w:val="00B81601"/>
    <w:rsid w:val="00B8445C"/>
    <w:rsid w:val="00B84580"/>
    <w:rsid w:val="00B8494D"/>
    <w:rsid w:val="00B85EFC"/>
    <w:rsid w:val="00B91990"/>
    <w:rsid w:val="00B94922"/>
    <w:rsid w:val="00B94B27"/>
    <w:rsid w:val="00BA036A"/>
    <w:rsid w:val="00BA1B8C"/>
    <w:rsid w:val="00BA3401"/>
    <w:rsid w:val="00BA60FC"/>
    <w:rsid w:val="00BB096B"/>
    <w:rsid w:val="00BB2BF5"/>
    <w:rsid w:val="00BB53E1"/>
    <w:rsid w:val="00BB681F"/>
    <w:rsid w:val="00BB69FC"/>
    <w:rsid w:val="00BC0DB7"/>
    <w:rsid w:val="00BC1365"/>
    <w:rsid w:val="00BC2002"/>
    <w:rsid w:val="00BC2297"/>
    <w:rsid w:val="00BC2CDF"/>
    <w:rsid w:val="00BC2D28"/>
    <w:rsid w:val="00BC2E81"/>
    <w:rsid w:val="00BC4255"/>
    <w:rsid w:val="00BC47A2"/>
    <w:rsid w:val="00BD163D"/>
    <w:rsid w:val="00BD185D"/>
    <w:rsid w:val="00BD2568"/>
    <w:rsid w:val="00BD2716"/>
    <w:rsid w:val="00BD2F14"/>
    <w:rsid w:val="00BD4940"/>
    <w:rsid w:val="00BD6A04"/>
    <w:rsid w:val="00BD729D"/>
    <w:rsid w:val="00BE1A97"/>
    <w:rsid w:val="00BE410E"/>
    <w:rsid w:val="00BE4BA4"/>
    <w:rsid w:val="00BE51F3"/>
    <w:rsid w:val="00BE5FA6"/>
    <w:rsid w:val="00BE680E"/>
    <w:rsid w:val="00BE7A19"/>
    <w:rsid w:val="00BF03A5"/>
    <w:rsid w:val="00BF0586"/>
    <w:rsid w:val="00BF06A3"/>
    <w:rsid w:val="00BF0A55"/>
    <w:rsid w:val="00BF0F56"/>
    <w:rsid w:val="00BF3090"/>
    <w:rsid w:val="00BF5DAC"/>
    <w:rsid w:val="00C03182"/>
    <w:rsid w:val="00C06819"/>
    <w:rsid w:val="00C11339"/>
    <w:rsid w:val="00C12B7A"/>
    <w:rsid w:val="00C14003"/>
    <w:rsid w:val="00C150D2"/>
    <w:rsid w:val="00C15E62"/>
    <w:rsid w:val="00C202DD"/>
    <w:rsid w:val="00C21705"/>
    <w:rsid w:val="00C2263A"/>
    <w:rsid w:val="00C238E9"/>
    <w:rsid w:val="00C2528F"/>
    <w:rsid w:val="00C27059"/>
    <w:rsid w:val="00C27845"/>
    <w:rsid w:val="00C300A3"/>
    <w:rsid w:val="00C31AA7"/>
    <w:rsid w:val="00C322A1"/>
    <w:rsid w:val="00C32AC3"/>
    <w:rsid w:val="00C32C52"/>
    <w:rsid w:val="00C331C9"/>
    <w:rsid w:val="00C341F0"/>
    <w:rsid w:val="00C3463C"/>
    <w:rsid w:val="00C34A95"/>
    <w:rsid w:val="00C34A9F"/>
    <w:rsid w:val="00C35774"/>
    <w:rsid w:val="00C36406"/>
    <w:rsid w:val="00C366A6"/>
    <w:rsid w:val="00C3708F"/>
    <w:rsid w:val="00C419F9"/>
    <w:rsid w:val="00C41EB2"/>
    <w:rsid w:val="00C43085"/>
    <w:rsid w:val="00C43453"/>
    <w:rsid w:val="00C446C5"/>
    <w:rsid w:val="00C45824"/>
    <w:rsid w:val="00C45FFE"/>
    <w:rsid w:val="00C46614"/>
    <w:rsid w:val="00C50657"/>
    <w:rsid w:val="00C5287C"/>
    <w:rsid w:val="00C52E7B"/>
    <w:rsid w:val="00C561E6"/>
    <w:rsid w:val="00C57C14"/>
    <w:rsid w:val="00C57F7B"/>
    <w:rsid w:val="00C60DA2"/>
    <w:rsid w:val="00C61AF8"/>
    <w:rsid w:val="00C61F07"/>
    <w:rsid w:val="00C62C3F"/>
    <w:rsid w:val="00C62CEE"/>
    <w:rsid w:val="00C62FC9"/>
    <w:rsid w:val="00C638EB"/>
    <w:rsid w:val="00C65468"/>
    <w:rsid w:val="00C670A4"/>
    <w:rsid w:val="00C67840"/>
    <w:rsid w:val="00C6797A"/>
    <w:rsid w:val="00C67AAB"/>
    <w:rsid w:val="00C70363"/>
    <w:rsid w:val="00C71053"/>
    <w:rsid w:val="00C71291"/>
    <w:rsid w:val="00C73E6F"/>
    <w:rsid w:val="00C75789"/>
    <w:rsid w:val="00C7739B"/>
    <w:rsid w:val="00C809FC"/>
    <w:rsid w:val="00C81C2F"/>
    <w:rsid w:val="00C8217A"/>
    <w:rsid w:val="00C83644"/>
    <w:rsid w:val="00C83E80"/>
    <w:rsid w:val="00C84E1D"/>
    <w:rsid w:val="00C85840"/>
    <w:rsid w:val="00C858C3"/>
    <w:rsid w:val="00C86CA0"/>
    <w:rsid w:val="00C86DA9"/>
    <w:rsid w:val="00C87C0D"/>
    <w:rsid w:val="00C910AF"/>
    <w:rsid w:val="00C92DEF"/>
    <w:rsid w:val="00C93C33"/>
    <w:rsid w:val="00C94CBC"/>
    <w:rsid w:val="00C954CC"/>
    <w:rsid w:val="00C97FE6"/>
    <w:rsid w:val="00CA0827"/>
    <w:rsid w:val="00CA08D3"/>
    <w:rsid w:val="00CA0AFB"/>
    <w:rsid w:val="00CA13B3"/>
    <w:rsid w:val="00CA395C"/>
    <w:rsid w:val="00CA45AB"/>
    <w:rsid w:val="00CA4F79"/>
    <w:rsid w:val="00CA54C1"/>
    <w:rsid w:val="00CA605E"/>
    <w:rsid w:val="00CA63CA"/>
    <w:rsid w:val="00CA6858"/>
    <w:rsid w:val="00CA6EAB"/>
    <w:rsid w:val="00CA7223"/>
    <w:rsid w:val="00CA7754"/>
    <w:rsid w:val="00CA7C49"/>
    <w:rsid w:val="00CB057D"/>
    <w:rsid w:val="00CB1860"/>
    <w:rsid w:val="00CB1880"/>
    <w:rsid w:val="00CB398B"/>
    <w:rsid w:val="00CB57E3"/>
    <w:rsid w:val="00CB5C91"/>
    <w:rsid w:val="00CC04EA"/>
    <w:rsid w:val="00CC1AD1"/>
    <w:rsid w:val="00CC1D23"/>
    <w:rsid w:val="00CC2D79"/>
    <w:rsid w:val="00CC33C2"/>
    <w:rsid w:val="00CC42E6"/>
    <w:rsid w:val="00CC4AD4"/>
    <w:rsid w:val="00CC6877"/>
    <w:rsid w:val="00CC7B0A"/>
    <w:rsid w:val="00CD04F3"/>
    <w:rsid w:val="00CD09FD"/>
    <w:rsid w:val="00CD1740"/>
    <w:rsid w:val="00CD27E8"/>
    <w:rsid w:val="00CD29AD"/>
    <w:rsid w:val="00CD4060"/>
    <w:rsid w:val="00CD568B"/>
    <w:rsid w:val="00CD733D"/>
    <w:rsid w:val="00CD7D92"/>
    <w:rsid w:val="00CE15F1"/>
    <w:rsid w:val="00CE3B9B"/>
    <w:rsid w:val="00CE60C3"/>
    <w:rsid w:val="00CE61ED"/>
    <w:rsid w:val="00CF0082"/>
    <w:rsid w:val="00CF07E9"/>
    <w:rsid w:val="00CF225A"/>
    <w:rsid w:val="00CF39F2"/>
    <w:rsid w:val="00CF3E52"/>
    <w:rsid w:val="00CF5344"/>
    <w:rsid w:val="00CF6707"/>
    <w:rsid w:val="00CF69DE"/>
    <w:rsid w:val="00CF6EA6"/>
    <w:rsid w:val="00D02932"/>
    <w:rsid w:val="00D0464C"/>
    <w:rsid w:val="00D05B4E"/>
    <w:rsid w:val="00D076AF"/>
    <w:rsid w:val="00D10014"/>
    <w:rsid w:val="00D1298E"/>
    <w:rsid w:val="00D17DB2"/>
    <w:rsid w:val="00D20539"/>
    <w:rsid w:val="00D21B76"/>
    <w:rsid w:val="00D21DCD"/>
    <w:rsid w:val="00D22653"/>
    <w:rsid w:val="00D22E98"/>
    <w:rsid w:val="00D30BDB"/>
    <w:rsid w:val="00D30F47"/>
    <w:rsid w:val="00D313AE"/>
    <w:rsid w:val="00D32309"/>
    <w:rsid w:val="00D3344C"/>
    <w:rsid w:val="00D34308"/>
    <w:rsid w:val="00D34394"/>
    <w:rsid w:val="00D347BA"/>
    <w:rsid w:val="00D3561D"/>
    <w:rsid w:val="00D37111"/>
    <w:rsid w:val="00D4081F"/>
    <w:rsid w:val="00D41253"/>
    <w:rsid w:val="00D41318"/>
    <w:rsid w:val="00D43B63"/>
    <w:rsid w:val="00D44BFE"/>
    <w:rsid w:val="00D44DBC"/>
    <w:rsid w:val="00D45E81"/>
    <w:rsid w:val="00D5157E"/>
    <w:rsid w:val="00D5210D"/>
    <w:rsid w:val="00D5287C"/>
    <w:rsid w:val="00D536E8"/>
    <w:rsid w:val="00D558C5"/>
    <w:rsid w:val="00D56834"/>
    <w:rsid w:val="00D57A01"/>
    <w:rsid w:val="00D601C0"/>
    <w:rsid w:val="00D605BD"/>
    <w:rsid w:val="00D60AB3"/>
    <w:rsid w:val="00D616ED"/>
    <w:rsid w:val="00D61781"/>
    <w:rsid w:val="00D63F64"/>
    <w:rsid w:val="00D64371"/>
    <w:rsid w:val="00D66AEE"/>
    <w:rsid w:val="00D7090B"/>
    <w:rsid w:val="00D70A5C"/>
    <w:rsid w:val="00D729B9"/>
    <w:rsid w:val="00D740D4"/>
    <w:rsid w:val="00D74EFB"/>
    <w:rsid w:val="00D75A6D"/>
    <w:rsid w:val="00D75D89"/>
    <w:rsid w:val="00D77472"/>
    <w:rsid w:val="00D77C07"/>
    <w:rsid w:val="00D816F3"/>
    <w:rsid w:val="00D819CE"/>
    <w:rsid w:val="00D84284"/>
    <w:rsid w:val="00D855F0"/>
    <w:rsid w:val="00D87029"/>
    <w:rsid w:val="00D8792B"/>
    <w:rsid w:val="00D87CD8"/>
    <w:rsid w:val="00D9182D"/>
    <w:rsid w:val="00D91DA0"/>
    <w:rsid w:val="00D920E7"/>
    <w:rsid w:val="00D93983"/>
    <w:rsid w:val="00D9613F"/>
    <w:rsid w:val="00DA2DF0"/>
    <w:rsid w:val="00DA4534"/>
    <w:rsid w:val="00DA488E"/>
    <w:rsid w:val="00DA6A6F"/>
    <w:rsid w:val="00DA7265"/>
    <w:rsid w:val="00DA76DB"/>
    <w:rsid w:val="00DB0330"/>
    <w:rsid w:val="00DB0DD6"/>
    <w:rsid w:val="00DB291C"/>
    <w:rsid w:val="00DB3E0A"/>
    <w:rsid w:val="00DB3F0B"/>
    <w:rsid w:val="00DB3F76"/>
    <w:rsid w:val="00DB49E2"/>
    <w:rsid w:val="00DB4B5A"/>
    <w:rsid w:val="00DB52E7"/>
    <w:rsid w:val="00DB5548"/>
    <w:rsid w:val="00DB59DD"/>
    <w:rsid w:val="00DB6636"/>
    <w:rsid w:val="00DC075D"/>
    <w:rsid w:val="00DC07AE"/>
    <w:rsid w:val="00DC1489"/>
    <w:rsid w:val="00DC18D0"/>
    <w:rsid w:val="00DC2ADA"/>
    <w:rsid w:val="00DC3146"/>
    <w:rsid w:val="00DC4370"/>
    <w:rsid w:val="00DC59F5"/>
    <w:rsid w:val="00DC5E70"/>
    <w:rsid w:val="00DC6089"/>
    <w:rsid w:val="00DC77D1"/>
    <w:rsid w:val="00DD01B8"/>
    <w:rsid w:val="00DD0C16"/>
    <w:rsid w:val="00DD23FC"/>
    <w:rsid w:val="00DD25DA"/>
    <w:rsid w:val="00DD2BE2"/>
    <w:rsid w:val="00DE0237"/>
    <w:rsid w:val="00DE1C04"/>
    <w:rsid w:val="00DE33E7"/>
    <w:rsid w:val="00DE638A"/>
    <w:rsid w:val="00DE710F"/>
    <w:rsid w:val="00DE78F8"/>
    <w:rsid w:val="00DE7E2B"/>
    <w:rsid w:val="00DF19F1"/>
    <w:rsid w:val="00DF4D81"/>
    <w:rsid w:val="00DF5395"/>
    <w:rsid w:val="00DF5D7D"/>
    <w:rsid w:val="00DF601F"/>
    <w:rsid w:val="00DF6637"/>
    <w:rsid w:val="00E0384A"/>
    <w:rsid w:val="00E03BBB"/>
    <w:rsid w:val="00E04D77"/>
    <w:rsid w:val="00E0503C"/>
    <w:rsid w:val="00E05504"/>
    <w:rsid w:val="00E11377"/>
    <w:rsid w:val="00E11C70"/>
    <w:rsid w:val="00E130E5"/>
    <w:rsid w:val="00E14880"/>
    <w:rsid w:val="00E158E4"/>
    <w:rsid w:val="00E16AF3"/>
    <w:rsid w:val="00E16D5A"/>
    <w:rsid w:val="00E17815"/>
    <w:rsid w:val="00E2057C"/>
    <w:rsid w:val="00E2064C"/>
    <w:rsid w:val="00E21550"/>
    <w:rsid w:val="00E22D51"/>
    <w:rsid w:val="00E235A9"/>
    <w:rsid w:val="00E240CC"/>
    <w:rsid w:val="00E26913"/>
    <w:rsid w:val="00E33955"/>
    <w:rsid w:val="00E35053"/>
    <w:rsid w:val="00E42423"/>
    <w:rsid w:val="00E426A7"/>
    <w:rsid w:val="00E42C9B"/>
    <w:rsid w:val="00E42D27"/>
    <w:rsid w:val="00E458B3"/>
    <w:rsid w:val="00E4616A"/>
    <w:rsid w:val="00E463CD"/>
    <w:rsid w:val="00E47F57"/>
    <w:rsid w:val="00E54F51"/>
    <w:rsid w:val="00E556CB"/>
    <w:rsid w:val="00E55B30"/>
    <w:rsid w:val="00E56196"/>
    <w:rsid w:val="00E561B7"/>
    <w:rsid w:val="00E56FA8"/>
    <w:rsid w:val="00E5782D"/>
    <w:rsid w:val="00E64238"/>
    <w:rsid w:val="00E64E24"/>
    <w:rsid w:val="00E656EE"/>
    <w:rsid w:val="00E67D55"/>
    <w:rsid w:val="00E70192"/>
    <w:rsid w:val="00E70CE5"/>
    <w:rsid w:val="00E70CFC"/>
    <w:rsid w:val="00E7509D"/>
    <w:rsid w:val="00E768A8"/>
    <w:rsid w:val="00E76EB2"/>
    <w:rsid w:val="00E822DE"/>
    <w:rsid w:val="00E841E9"/>
    <w:rsid w:val="00E85918"/>
    <w:rsid w:val="00E87042"/>
    <w:rsid w:val="00E87379"/>
    <w:rsid w:val="00E90E97"/>
    <w:rsid w:val="00E939E2"/>
    <w:rsid w:val="00E93E13"/>
    <w:rsid w:val="00E945F8"/>
    <w:rsid w:val="00E94CD4"/>
    <w:rsid w:val="00E955D2"/>
    <w:rsid w:val="00E957EF"/>
    <w:rsid w:val="00EA07FA"/>
    <w:rsid w:val="00EA2AA8"/>
    <w:rsid w:val="00EA37E7"/>
    <w:rsid w:val="00EA46DC"/>
    <w:rsid w:val="00EA5716"/>
    <w:rsid w:val="00EA5B85"/>
    <w:rsid w:val="00EA6648"/>
    <w:rsid w:val="00EA778B"/>
    <w:rsid w:val="00EB08DE"/>
    <w:rsid w:val="00EB1374"/>
    <w:rsid w:val="00EB2687"/>
    <w:rsid w:val="00EB502E"/>
    <w:rsid w:val="00EB50E1"/>
    <w:rsid w:val="00EB5323"/>
    <w:rsid w:val="00EB61C2"/>
    <w:rsid w:val="00EB7A8E"/>
    <w:rsid w:val="00EB7FD8"/>
    <w:rsid w:val="00EC1F38"/>
    <w:rsid w:val="00EC1F42"/>
    <w:rsid w:val="00EC3371"/>
    <w:rsid w:val="00EC7574"/>
    <w:rsid w:val="00ED344D"/>
    <w:rsid w:val="00ED43AF"/>
    <w:rsid w:val="00ED552E"/>
    <w:rsid w:val="00ED5E8F"/>
    <w:rsid w:val="00ED7DE9"/>
    <w:rsid w:val="00ED7E8E"/>
    <w:rsid w:val="00EE04F3"/>
    <w:rsid w:val="00EE0C63"/>
    <w:rsid w:val="00EE1F4D"/>
    <w:rsid w:val="00EE38E3"/>
    <w:rsid w:val="00EE5212"/>
    <w:rsid w:val="00EE685C"/>
    <w:rsid w:val="00EE6C9C"/>
    <w:rsid w:val="00EE70C0"/>
    <w:rsid w:val="00EE70E5"/>
    <w:rsid w:val="00EF104F"/>
    <w:rsid w:val="00EF2E11"/>
    <w:rsid w:val="00EF59D0"/>
    <w:rsid w:val="00EF6035"/>
    <w:rsid w:val="00EF62E0"/>
    <w:rsid w:val="00EF6E92"/>
    <w:rsid w:val="00EF7BCF"/>
    <w:rsid w:val="00F01873"/>
    <w:rsid w:val="00F01BEC"/>
    <w:rsid w:val="00F029C7"/>
    <w:rsid w:val="00F047C6"/>
    <w:rsid w:val="00F1029D"/>
    <w:rsid w:val="00F10B4D"/>
    <w:rsid w:val="00F10F43"/>
    <w:rsid w:val="00F117DF"/>
    <w:rsid w:val="00F14DA4"/>
    <w:rsid w:val="00F16479"/>
    <w:rsid w:val="00F17D75"/>
    <w:rsid w:val="00F220F7"/>
    <w:rsid w:val="00F24AE5"/>
    <w:rsid w:val="00F25CE0"/>
    <w:rsid w:val="00F27DDF"/>
    <w:rsid w:val="00F32C0E"/>
    <w:rsid w:val="00F358A3"/>
    <w:rsid w:val="00F37807"/>
    <w:rsid w:val="00F41863"/>
    <w:rsid w:val="00F41ACF"/>
    <w:rsid w:val="00F41E73"/>
    <w:rsid w:val="00F4453B"/>
    <w:rsid w:val="00F44AAA"/>
    <w:rsid w:val="00F45537"/>
    <w:rsid w:val="00F465CB"/>
    <w:rsid w:val="00F4767F"/>
    <w:rsid w:val="00F47C62"/>
    <w:rsid w:val="00F47F0C"/>
    <w:rsid w:val="00F500E3"/>
    <w:rsid w:val="00F50A7E"/>
    <w:rsid w:val="00F50D1A"/>
    <w:rsid w:val="00F52117"/>
    <w:rsid w:val="00F52E16"/>
    <w:rsid w:val="00F5653E"/>
    <w:rsid w:val="00F56E36"/>
    <w:rsid w:val="00F60752"/>
    <w:rsid w:val="00F6079F"/>
    <w:rsid w:val="00F61FCE"/>
    <w:rsid w:val="00F62A2F"/>
    <w:rsid w:val="00F64944"/>
    <w:rsid w:val="00F66727"/>
    <w:rsid w:val="00F66957"/>
    <w:rsid w:val="00F66ADA"/>
    <w:rsid w:val="00F72797"/>
    <w:rsid w:val="00F7780D"/>
    <w:rsid w:val="00F803D7"/>
    <w:rsid w:val="00F8100C"/>
    <w:rsid w:val="00F84723"/>
    <w:rsid w:val="00F8516B"/>
    <w:rsid w:val="00F85AB1"/>
    <w:rsid w:val="00F874DD"/>
    <w:rsid w:val="00F87643"/>
    <w:rsid w:val="00F919CE"/>
    <w:rsid w:val="00F9418A"/>
    <w:rsid w:val="00F94476"/>
    <w:rsid w:val="00F95C33"/>
    <w:rsid w:val="00F97415"/>
    <w:rsid w:val="00FA06F8"/>
    <w:rsid w:val="00FA1914"/>
    <w:rsid w:val="00FA274D"/>
    <w:rsid w:val="00FA2CB1"/>
    <w:rsid w:val="00FA5488"/>
    <w:rsid w:val="00FA5CD7"/>
    <w:rsid w:val="00FA71C9"/>
    <w:rsid w:val="00FA7204"/>
    <w:rsid w:val="00FB17AE"/>
    <w:rsid w:val="00FB21D7"/>
    <w:rsid w:val="00FB2890"/>
    <w:rsid w:val="00FB5DFA"/>
    <w:rsid w:val="00FB7769"/>
    <w:rsid w:val="00FC3B3E"/>
    <w:rsid w:val="00FC50E6"/>
    <w:rsid w:val="00FC64A7"/>
    <w:rsid w:val="00FD253E"/>
    <w:rsid w:val="00FD35D1"/>
    <w:rsid w:val="00FD3D27"/>
    <w:rsid w:val="00FD4BBA"/>
    <w:rsid w:val="00FD54B1"/>
    <w:rsid w:val="00FD5E16"/>
    <w:rsid w:val="00FD62CE"/>
    <w:rsid w:val="00FD6B12"/>
    <w:rsid w:val="00FE020D"/>
    <w:rsid w:val="00FE0433"/>
    <w:rsid w:val="00FE357E"/>
    <w:rsid w:val="00FE4861"/>
    <w:rsid w:val="00FE53F2"/>
    <w:rsid w:val="00FF0711"/>
    <w:rsid w:val="00FF082C"/>
    <w:rsid w:val="00FF0B17"/>
    <w:rsid w:val="00FF13C4"/>
    <w:rsid w:val="00FF3B75"/>
    <w:rsid w:val="00FF6410"/>
    <w:rsid w:val="01D800E0"/>
    <w:rsid w:val="020C9C5B"/>
    <w:rsid w:val="02A13F40"/>
    <w:rsid w:val="02B2AB3A"/>
    <w:rsid w:val="030F7445"/>
    <w:rsid w:val="03774CB6"/>
    <w:rsid w:val="03A7709D"/>
    <w:rsid w:val="0453DCA3"/>
    <w:rsid w:val="067C4972"/>
    <w:rsid w:val="06BEC68E"/>
    <w:rsid w:val="06F37CD9"/>
    <w:rsid w:val="075C57BB"/>
    <w:rsid w:val="07D4D215"/>
    <w:rsid w:val="0809F80F"/>
    <w:rsid w:val="091A46FB"/>
    <w:rsid w:val="097345E0"/>
    <w:rsid w:val="0A529B3B"/>
    <w:rsid w:val="0B6C9768"/>
    <w:rsid w:val="0BE6A40A"/>
    <w:rsid w:val="0C001ADE"/>
    <w:rsid w:val="0C21903C"/>
    <w:rsid w:val="0D9EFFA9"/>
    <w:rsid w:val="0E350390"/>
    <w:rsid w:val="0E6BC69B"/>
    <w:rsid w:val="0EC79C9B"/>
    <w:rsid w:val="0ED24693"/>
    <w:rsid w:val="0FAF6830"/>
    <w:rsid w:val="0FF8DF62"/>
    <w:rsid w:val="0FFB369C"/>
    <w:rsid w:val="105158D8"/>
    <w:rsid w:val="106C36EF"/>
    <w:rsid w:val="10A0ECD0"/>
    <w:rsid w:val="10F5015F"/>
    <w:rsid w:val="1117EEB5"/>
    <w:rsid w:val="111DC25B"/>
    <w:rsid w:val="118FB6CC"/>
    <w:rsid w:val="12BFBE22"/>
    <w:rsid w:val="133C43C5"/>
    <w:rsid w:val="138671AF"/>
    <w:rsid w:val="138D7080"/>
    <w:rsid w:val="13FB127F"/>
    <w:rsid w:val="147C98D2"/>
    <w:rsid w:val="148E857F"/>
    <w:rsid w:val="14E6D8DF"/>
    <w:rsid w:val="14F71D8C"/>
    <w:rsid w:val="166820E6"/>
    <w:rsid w:val="16BEA075"/>
    <w:rsid w:val="1784A059"/>
    <w:rsid w:val="17A72E50"/>
    <w:rsid w:val="17D68D57"/>
    <w:rsid w:val="181A64F5"/>
    <w:rsid w:val="18222DF6"/>
    <w:rsid w:val="1828750A"/>
    <w:rsid w:val="186E31C5"/>
    <w:rsid w:val="19265486"/>
    <w:rsid w:val="1942FEB1"/>
    <w:rsid w:val="19BE9320"/>
    <w:rsid w:val="1C902ACD"/>
    <w:rsid w:val="1D15FE66"/>
    <w:rsid w:val="1D39AF9B"/>
    <w:rsid w:val="1D7ADC83"/>
    <w:rsid w:val="1ED02327"/>
    <w:rsid w:val="1F61654F"/>
    <w:rsid w:val="1F77424E"/>
    <w:rsid w:val="1FF7F1E6"/>
    <w:rsid w:val="20897AD7"/>
    <w:rsid w:val="213571E1"/>
    <w:rsid w:val="223B8498"/>
    <w:rsid w:val="22469A62"/>
    <w:rsid w:val="22982F8B"/>
    <w:rsid w:val="22AEE310"/>
    <w:rsid w:val="2346AA58"/>
    <w:rsid w:val="235FCC4B"/>
    <w:rsid w:val="236D00D5"/>
    <w:rsid w:val="237D4E44"/>
    <w:rsid w:val="23A4D017"/>
    <w:rsid w:val="2432795B"/>
    <w:rsid w:val="243FC3B6"/>
    <w:rsid w:val="249CB412"/>
    <w:rsid w:val="24BCDB37"/>
    <w:rsid w:val="24FB9CAC"/>
    <w:rsid w:val="264C215B"/>
    <w:rsid w:val="267E44B0"/>
    <w:rsid w:val="26B43302"/>
    <w:rsid w:val="26C76984"/>
    <w:rsid w:val="27D20FD1"/>
    <w:rsid w:val="280B6AEF"/>
    <w:rsid w:val="28685983"/>
    <w:rsid w:val="288E4D01"/>
    <w:rsid w:val="2A211F19"/>
    <w:rsid w:val="2B36429A"/>
    <w:rsid w:val="2B4942B8"/>
    <w:rsid w:val="2B6DEAFD"/>
    <w:rsid w:val="2C3F07F9"/>
    <w:rsid w:val="2C747C5E"/>
    <w:rsid w:val="2D666A48"/>
    <w:rsid w:val="2DB6F7FC"/>
    <w:rsid w:val="2E21672C"/>
    <w:rsid w:val="2EB5BBD6"/>
    <w:rsid w:val="2F309689"/>
    <w:rsid w:val="3045DB76"/>
    <w:rsid w:val="309CBF51"/>
    <w:rsid w:val="309FB7DA"/>
    <w:rsid w:val="30C348B3"/>
    <w:rsid w:val="31A51CC3"/>
    <w:rsid w:val="31AFBC80"/>
    <w:rsid w:val="3220A320"/>
    <w:rsid w:val="322E08F4"/>
    <w:rsid w:val="32839955"/>
    <w:rsid w:val="330A2FCC"/>
    <w:rsid w:val="33C5E7B5"/>
    <w:rsid w:val="34A89FE6"/>
    <w:rsid w:val="356CB6D0"/>
    <w:rsid w:val="3580480E"/>
    <w:rsid w:val="35C4C837"/>
    <w:rsid w:val="35E087BD"/>
    <w:rsid w:val="3603A2A0"/>
    <w:rsid w:val="36A8F10A"/>
    <w:rsid w:val="391A41C1"/>
    <w:rsid w:val="3958E512"/>
    <w:rsid w:val="398FC858"/>
    <w:rsid w:val="3999C229"/>
    <w:rsid w:val="39D1A79C"/>
    <w:rsid w:val="3A2EED1C"/>
    <w:rsid w:val="3ABFCC2F"/>
    <w:rsid w:val="3AF5E463"/>
    <w:rsid w:val="3BA99832"/>
    <w:rsid w:val="3BE80D0F"/>
    <w:rsid w:val="3CDA50C1"/>
    <w:rsid w:val="3D4185D6"/>
    <w:rsid w:val="3E6A46A3"/>
    <w:rsid w:val="3EDD5637"/>
    <w:rsid w:val="41EF7A08"/>
    <w:rsid w:val="4219F4D9"/>
    <w:rsid w:val="4296427E"/>
    <w:rsid w:val="42B9A7AF"/>
    <w:rsid w:val="42C566DE"/>
    <w:rsid w:val="437A6D47"/>
    <w:rsid w:val="43B35CC2"/>
    <w:rsid w:val="444FB338"/>
    <w:rsid w:val="4462A571"/>
    <w:rsid w:val="44CA6E6F"/>
    <w:rsid w:val="44FACC5D"/>
    <w:rsid w:val="4551CFBA"/>
    <w:rsid w:val="45C1A08C"/>
    <w:rsid w:val="46884577"/>
    <w:rsid w:val="46969CBE"/>
    <w:rsid w:val="47377564"/>
    <w:rsid w:val="47829A64"/>
    <w:rsid w:val="478D1460"/>
    <w:rsid w:val="48326D1F"/>
    <w:rsid w:val="484D7F19"/>
    <w:rsid w:val="49A28E41"/>
    <w:rsid w:val="49AFA781"/>
    <w:rsid w:val="4A931A32"/>
    <w:rsid w:val="4AC4B522"/>
    <w:rsid w:val="4B8E60CA"/>
    <w:rsid w:val="4C2E63AA"/>
    <w:rsid w:val="4C50DD2F"/>
    <w:rsid w:val="4C90F574"/>
    <w:rsid w:val="4D0383FC"/>
    <w:rsid w:val="4D05DE42"/>
    <w:rsid w:val="4DE12D53"/>
    <w:rsid w:val="4E0FF543"/>
    <w:rsid w:val="4E16BA0E"/>
    <w:rsid w:val="4E26F586"/>
    <w:rsid w:val="4E506A73"/>
    <w:rsid w:val="4E981CB9"/>
    <w:rsid w:val="4EB49C71"/>
    <w:rsid w:val="4F7D003E"/>
    <w:rsid w:val="4FF3BE2E"/>
    <w:rsid w:val="5015FF60"/>
    <w:rsid w:val="506A3C33"/>
    <w:rsid w:val="508B1416"/>
    <w:rsid w:val="5109E36E"/>
    <w:rsid w:val="51C7AFE7"/>
    <w:rsid w:val="523713A7"/>
    <w:rsid w:val="524EDDC6"/>
    <w:rsid w:val="561B0D5D"/>
    <w:rsid w:val="581DAFD5"/>
    <w:rsid w:val="58401F2E"/>
    <w:rsid w:val="587FBDCF"/>
    <w:rsid w:val="58908A50"/>
    <w:rsid w:val="58AF2597"/>
    <w:rsid w:val="5925E02E"/>
    <w:rsid w:val="5A382853"/>
    <w:rsid w:val="5B8F4B96"/>
    <w:rsid w:val="5C39DF92"/>
    <w:rsid w:val="5C49AB02"/>
    <w:rsid w:val="5C70DCEC"/>
    <w:rsid w:val="5D2B2DEE"/>
    <w:rsid w:val="5D4C181B"/>
    <w:rsid w:val="5DCDE69D"/>
    <w:rsid w:val="5E53863E"/>
    <w:rsid w:val="5ED459CA"/>
    <w:rsid w:val="5F348088"/>
    <w:rsid w:val="5F636529"/>
    <w:rsid w:val="5FC3E1BA"/>
    <w:rsid w:val="6138DF99"/>
    <w:rsid w:val="6189F9A4"/>
    <w:rsid w:val="619A2611"/>
    <w:rsid w:val="622A036B"/>
    <w:rsid w:val="62579D42"/>
    <w:rsid w:val="62CCC274"/>
    <w:rsid w:val="6450F813"/>
    <w:rsid w:val="64A505C1"/>
    <w:rsid w:val="66DD0022"/>
    <w:rsid w:val="6730725B"/>
    <w:rsid w:val="6738E0DC"/>
    <w:rsid w:val="67EBD5FF"/>
    <w:rsid w:val="6867A308"/>
    <w:rsid w:val="687F403E"/>
    <w:rsid w:val="6893F68A"/>
    <w:rsid w:val="68AE5AB4"/>
    <w:rsid w:val="6943F17E"/>
    <w:rsid w:val="6969B5F4"/>
    <w:rsid w:val="698D1652"/>
    <w:rsid w:val="69AD7CE4"/>
    <w:rsid w:val="69BF3539"/>
    <w:rsid w:val="6A181B47"/>
    <w:rsid w:val="6A85AF02"/>
    <w:rsid w:val="6B094193"/>
    <w:rsid w:val="6C3FB603"/>
    <w:rsid w:val="6C69F507"/>
    <w:rsid w:val="6CAABA08"/>
    <w:rsid w:val="6D175915"/>
    <w:rsid w:val="6F770CD0"/>
    <w:rsid w:val="7004DF19"/>
    <w:rsid w:val="703C0DBD"/>
    <w:rsid w:val="70760DD5"/>
    <w:rsid w:val="71BA4716"/>
    <w:rsid w:val="71E83216"/>
    <w:rsid w:val="724E89F7"/>
    <w:rsid w:val="73210962"/>
    <w:rsid w:val="733328E3"/>
    <w:rsid w:val="7348FFED"/>
    <w:rsid w:val="73A185C8"/>
    <w:rsid w:val="74786453"/>
    <w:rsid w:val="74B29A9C"/>
    <w:rsid w:val="75F05131"/>
    <w:rsid w:val="76227486"/>
    <w:rsid w:val="767DCC19"/>
    <w:rsid w:val="77799E31"/>
    <w:rsid w:val="77DC30DD"/>
    <w:rsid w:val="77EE415E"/>
    <w:rsid w:val="77F63DB7"/>
    <w:rsid w:val="7AC3C254"/>
    <w:rsid w:val="7AF31DB6"/>
    <w:rsid w:val="7B121AD3"/>
    <w:rsid w:val="7B76E919"/>
    <w:rsid w:val="7BA842AE"/>
    <w:rsid w:val="7C659AA5"/>
    <w:rsid w:val="7E0CABAC"/>
    <w:rsid w:val="7E2FAA60"/>
    <w:rsid w:val="7E4C073A"/>
    <w:rsid w:val="7EAF7FA9"/>
    <w:rsid w:val="7EE40B60"/>
    <w:rsid w:val="7F9414F5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310D140F-E1B1-4FF7-BE40-34848211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3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4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2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6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F17D7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f23a7699cc15481c" Type="http://schemas.microsoft.com/office/2019/09/relationships/intelligence" Target="intelligenc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unwto.org/tourism-villages/en/the-initiativ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9" ma:contentTypeDescription="Create a new document." ma:contentTypeScope="" ma:versionID="2516b7b6400459fbd428f84508c141f9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2e54018f07d3dde2b85f2a4b8ef21484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DE5B6-AEB9-4DD6-89FF-2A5C1F9C6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97</TotalTime>
  <Pages>23</Pages>
  <Words>3640</Words>
  <Characters>18730</Characters>
  <Application>Microsoft Office Word</Application>
  <DocSecurity>0</DocSecurity>
  <Lines>156</Lines>
  <Paragraphs>44</Paragraphs>
  <ScaleCrop>false</ScaleCrop>
  <Company/>
  <LinksUpToDate>false</LinksUpToDate>
  <CharactersWithSpaces>22326</CharactersWithSpaces>
  <SharedDoc>false</SharedDoc>
  <HLinks>
    <vt:vector size="6" baseType="variant">
      <vt:variant>
        <vt:i4>720901</vt:i4>
      </vt:variant>
      <vt:variant>
        <vt:i4>0</vt:i4>
      </vt:variant>
      <vt:variant>
        <vt:i4>0</vt:i4>
      </vt:variant>
      <vt:variant>
        <vt:i4>5</vt:i4>
      </vt:variant>
      <vt:variant>
        <vt:lpwstr>https://www.unwto.org/tourism-villages/en/the-initiative/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757</cp:revision>
  <cp:lastPrinted>2021-08-26T15:55:00Z</cp:lastPrinted>
  <dcterms:created xsi:type="dcterms:W3CDTF">2023-12-11T13:07:00Z</dcterms:created>
  <dcterms:modified xsi:type="dcterms:W3CDTF">2024-01-31T11:32:00Z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b7bb8a3f1c5e355a4bb5e5f9a44a7e1990c2f9e291b0f8e62fb10023e1360c47</vt:lpwstr>
  </property>
</Properties>
</file>